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A7335" w14:textId="77777777" w:rsidR="009F42E5" w:rsidRPr="009936B1" w:rsidRDefault="0044310D" w:rsidP="009936B1">
      <w:pPr>
        <w:pStyle w:val="Titre1"/>
      </w:pPr>
      <w:r w:rsidRPr="009936B1">
        <w:rPr>
          <w:noProof/>
          <w:lang w:val="fr-FR" w:eastAsia="fr-FR"/>
        </w:rPr>
        <mc:AlternateContent>
          <mc:Choice Requires="wps">
            <w:drawing>
              <wp:inline distT="0" distB="0" distL="0" distR="0" wp14:anchorId="6A191C06" wp14:editId="6054FAA1">
                <wp:extent cx="5682787" cy="711678"/>
                <wp:effectExtent l="57150" t="152400" r="51435" b="146050"/>
                <wp:docPr id="1" name="Rectangle 1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">
                          <a:off x="0" y="0"/>
                          <a:ext cx="5682787" cy="71167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4F282" w14:textId="77777777" w:rsidR="00D71756" w:rsidRPr="0033215D" w:rsidRDefault="00065396" w:rsidP="00D71756">
                            <w:pPr>
                              <w:pStyle w:val="Titre1"/>
                              <w:rPr>
                                <w:b/>
                                <w:szCs w:val="36"/>
                              </w:rPr>
                            </w:pPr>
                            <w:r w:rsidRPr="0033215D">
                              <w:rPr>
                                <w:b/>
                                <w:szCs w:val="36"/>
                              </w:rPr>
                              <w:t>NANTES PLEINS CONTACTS</w:t>
                            </w:r>
                          </w:p>
                          <w:p w14:paraId="3268194E" w14:textId="77777777" w:rsidR="00D71756" w:rsidRPr="0033215D" w:rsidRDefault="00D71756" w:rsidP="00C14E49">
                            <w:pPr>
                              <w:pStyle w:val="Titre1"/>
                            </w:pPr>
                            <w:r w:rsidRPr="0033215D">
                              <w:t xml:space="preserve"> ORGANISE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191C06" id="Rectangle 1" o:spid="_x0000_s1026" alt="Rectangle" style="width:447.45pt;height:56.05pt;rotation: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" fillcolor="#e5c243 [3214]" stroked="f" strokeweight="1pt">
                <v:textbox>
                  <w:txbxContent>
                    <w:p w14:paraId="06D4F282" w14:textId="77777777" w:rsidR="00D71756" w:rsidRPr="0033215D" w:rsidRDefault="00065396" w:rsidP="00D71756">
                      <w:pPr>
                        <w:pStyle w:val="Titre1"/>
                        <w:rPr>
                          <w:b/>
                          <w:szCs w:val="36"/>
                        </w:rPr>
                      </w:pPr>
                      <w:r w:rsidRPr="0033215D">
                        <w:rPr>
                          <w:b/>
                          <w:szCs w:val="36"/>
                        </w:rPr>
                        <w:t>NANTES PLEINS CONTACTS</w:t>
                      </w:r>
                    </w:p>
                    <w:p w14:paraId="3268194E" w14:textId="77777777" w:rsidR="00D71756" w:rsidRPr="0033215D" w:rsidRDefault="00D71756" w:rsidP="00C14E49">
                      <w:pPr>
                        <w:pStyle w:val="Titre1"/>
                      </w:pPr>
                      <w:r w:rsidRPr="0033215D">
                        <w:t xml:space="preserve"> ORGANISE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0C272ED" w14:textId="77777777" w:rsidR="006E1C2C" w:rsidRPr="00065396" w:rsidRDefault="00065396" w:rsidP="009936B1">
      <w:pPr>
        <w:pStyle w:val="Titre"/>
        <w:rPr>
          <w:rFonts w:ascii="Cooper Black" w:hAnsi="Cooper Black"/>
          <w:lang w:val="fr-FR"/>
        </w:rPr>
      </w:pPr>
      <w:r w:rsidRPr="00D71756">
        <w:rPr>
          <w:rFonts w:ascii="Cooper Black" w:hAnsi="Cooper Black"/>
          <w:sz w:val="144"/>
          <w:szCs w:val="144"/>
        </w:rPr>
        <w:t>VIDE</w:t>
      </w:r>
      <w:r w:rsidRPr="00065396">
        <w:rPr>
          <w:rFonts w:ascii="Cooper Black" w:hAnsi="Cooper Black"/>
        </w:rPr>
        <w:t xml:space="preserve"> </w:t>
      </w:r>
      <w:r w:rsidRPr="00D71756">
        <w:rPr>
          <w:rFonts w:ascii="Cooper Black" w:hAnsi="Cooper Black"/>
          <w:sz w:val="144"/>
          <w:szCs w:val="144"/>
        </w:rPr>
        <w:t>GRENIER</w:t>
      </w:r>
    </w:p>
    <w:tbl>
      <w:tblPr>
        <w:tblW w:w="14921" w:type="pct"/>
        <w:tblLayout w:type="fixed"/>
        <w:tblLook w:val="0600" w:firstRow="0" w:lastRow="0" w:firstColumn="0" w:lastColumn="0" w:noHBand="1" w:noVBand="1"/>
        <w:tblDescription w:val="Tableau de disposition"/>
      </w:tblPr>
      <w:tblGrid>
        <w:gridCol w:w="5482"/>
        <w:gridCol w:w="5717"/>
        <w:gridCol w:w="4867"/>
        <w:gridCol w:w="4867"/>
        <w:gridCol w:w="5008"/>
        <w:gridCol w:w="5292"/>
      </w:tblGrid>
      <w:tr w:rsidR="001167E3" w:rsidRPr="00322DE7" w14:paraId="2C826D36" w14:textId="77777777" w:rsidTr="001167E3">
        <w:trPr>
          <w:trHeight w:val="3628"/>
        </w:trPr>
        <w:tc>
          <w:tcPr>
            <w:tcW w:w="5482" w:type="dxa"/>
          </w:tcPr>
          <w:p w14:paraId="2EBFAA31" w14:textId="77777777" w:rsidR="001167E3" w:rsidRPr="00322DE7" w:rsidRDefault="001167E3" w:rsidP="00322DE7"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inline distT="0" distB="0" distL="0" distR="0" wp14:anchorId="371FD445" wp14:editId="5B1F367A">
                      <wp:extent cx="3352800" cy="1241169"/>
                      <wp:effectExtent l="38100" t="57150" r="38100" b="54610"/>
                      <wp:docPr id="2" name="Rectangle 2" descr="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352800" cy="12411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4C2554" w14:textId="77777777" w:rsidR="001167E3" w:rsidRDefault="009475FA" w:rsidP="008272D9">
                                  <w:pPr>
                                    <w:pStyle w:val="Titre1"/>
                                    <w:jc w:val="left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PARC DU GRAND     BLOTTEREAU</w:t>
                                  </w:r>
                                </w:p>
                                <w:p w14:paraId="0C40D8BE" w14:textId="77777777" w:rsidR="008272D9" w:rsidRPr="008272D9" w:rsidRDefault="009475FA" w:rsidP="008272D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Bd Auguste Peneau - NANTES</w:t>
                                  </w:r>
                                  <w:r w:rsidR="008272D9" w:rsidRPr="008272D9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1FD445" id="Rectangle 2" o:spid="_x0000_s1027" alt="Rectangle" style="width:264pt;height:97.7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" fillcolor="#e5c243 [3214]" stroked="f" strokeweight="1pt">
                      <v:textbox>
                        <w:txbxContent>
                          <w:p w14:paraId="284C2554" w14:textId="77777777" w:rsidR="001167E3" w:rsidRDefault="009475FA" w:rsidP="008272D9">
                            <w:pPr>
                              <w:pStyle w:val="Titre1"/>
                              <w:jc w:val="lef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PARC DU GRAND     BLOTTEREAU</w:t>
                            </w:r>
                          </w:p>
                          <w:p w14:paraId="0C40D8BE" w14:textId="77777777" w:rsidR="008272D9" w:rsidRPr="008272D9" w:rsidRDefault="009475FA" w:rsidP="008272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Bd Auguste Peneau - NANTES</w:t>
                            </w:r>
                            <w:r w:rsidR="008272D9" w:rsidRPr="008272D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717" w:type="dxa"/>
          </w:tcPr>
          <w:p w14:paraId="09F0E735" w14:textId="77777777" w:rsidR="001167E3" w:rsidRDefault="001167E3" w:rsidP="00D50888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1167E3">
              <w:rPr>
                <w:b/>
                <w:color w:val="auto"/>
                <w:sz w:val="20"/>
                <w:szCs w:val="20"/>
              </w:rPr>
              <w:t xml:space="preserve">                                        </w:t>
            </w:r>
            <w:r>
              <w:rPr>
                <w:b/>
                <w:color w:val="auto"/>
                <w:sz w:val="20"/>
                <w:szCs w:val="20"/>
              </w:rPr>
              <w:t xml:space="preserve">                             </w:t>
            </w:r>
          </w:p>
          <w:p w14:paraId="79E281B7" w14:textId="77777777" w:rsidR="002933AA" w:rsidRPr="001167E3" w:rsidRDefault="002933AA" w:rsidP="00D50888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</w:p>
          <w:p w14:paraId="019742CB" w14:textId="77777777" w:rsidR="001167E3" w:rsidRPr="001167E3" w:rsidRDefault="001167E3" w:rsidP="007A33BB">
            <w:pPr>
              <w:jc w:val="right"/>
              <w:rPr>
                <w:b/>
                <w:i/>
                <w:color w:val="auto"/>
                <w:sz w:val="20"/>
                <w:szCs w:val="20"/>
              </w:rPr>
            </w:pPr>
          </w:p>
          <w:p w14:paraId="22EA1C39" w14:textId="77777777" w:rsidR="001167E3" w:rsidRDefault="001167E3" w:rsidP="007A33BB">
            <w:pPr>
              <w:jc w:val="right"/>
              <w:rPr>
                <w:b/>
                <w:i/>
                <w:color w:val="auto"/>
                <w:sz w:val="20"/>
                <w:szCs w:val="20"/>
              </w:rPr>
            </w:pPr>
          </w:p>
          <w:p w14:paraId="0A496C36" w14:textId="77777777" w:rsidR="002933AA" w:rsidRPr="001167E3" w:rsidRDefault="002933AA" w:rsidP="007A33BB">
            <w:pPr>
              <w:jc w:val="right"/>
              <w:rPr>
                <w:b/>
                <w:i/>
                <w:color w:val="auto"/>
                <w:sz w:val="20"/>
                <w:szCs w:val="20"/>
              </w:rPr>
            </w:pPr>
          </w:p>
          <w:p w14:paraId="3DC906C2" w14:textId="77777777" w:rsidR="001167E3" w:rsidRDefault="001167E3" w:rsidP="001167E3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</w:p>
          <w:p w14:paraId="641505F8" w14:textId="77777777" w:rsidR="002933AA" w:rsidRPr="00322DE7" w:rsidRDefault="002933AA" w:rsidP="001167E3">
            <w:pPr>
              <w:jc w:val="center"/>
            </w:pPr>
          </w:p>
        </w:tc>
        <w:tc>
          <w:tcPr>
            <w:tcW w:w="4867" w:type="dxa"/>
          </w:tcPr>
          <w:p w14:paraId="1592FA2D" w14:textId="77777777" w:rsidR="001167E3" w:rsidRDefault="001167E3" w:rsidP="007A33BB">
            <w:pPr>
              <w:jc w:val="right"/>
            </w:pPr>
            <w:r>
              <w:t xml:space="preserve"> </w:t>
            </w:r>
          </w:p>
        </w:tc>
        <w:tc>
          <w:tcPr>
            <w:tcW w:w="4867" w:type="dxa"/>
          </w:tcPr>
          <w:p w14:paraId="42944639" w14:textId="77777777" w:rsidR="001167E3" w:rsidRDefault="001167E3" w:rsidP="007A33BB">
            <w:pPr>
              <w:jc w:val="right"/>
            </w:pPr>
          </w:p>
        </w:tc>
        <w:tc>
          <w:tcPr>
            <w:tcW w:w="5008" w:type="dxa"/>
          </w:tcPr>
          <w:p w14:paraId="4D56C32F" w14:textId="77777777" w:rsidR="001167E3" w:rsidRDefault="001167E3" w:rsidP="007A33BB">
            <w:pPr>
              <w:jc w:val="right"/>
            </w:pPr>
            <w:r>
              <w:t xml:space="preserve">   </w:t>
            </w:r>
          </w:p>
        </w:tc>
        <w:tc>
          <w:tcPr>
            <w:tcW w:w="5292" w:type="dxa"/>
          </w:tcPr>
          <w:p w14:paraId="148AD10C" w14:textId="77777777" w:rsidR="001167E3" w:rsidRDefault="001167E3" w:rsidP="007A33BB">
            <w:pPr>
              <w:jc w:val="right"/>
            </w:pPr>
          </w:p>
        </w:tc>
      </w:tr>
      <w:tr w:rsidR="001167E3" w:rsidRPr="00322DE7" w14:paraId="68878593" w14:textId="77777777" w:rsidTr="001167E3">
        <w:trPr>
          <w:trHeight w:val="2665"/>
        </w:trPr>
        <w:tc>
          <w:tcPr>
            <w:tcW w:w="5482" w:type="dxa"/>
          </w:tcPr>
          <w:p w14:paraId="22A47EC5" w14:textId="77777777" w:rsidR="001167E3" w:rsidRPr="002342E7" w:rsidRDefault="001167E3" w:rsidP="002342E7"/>
        </w:tc>
        <w:tc>
          <w:tcPr>
            <w:tcW w:w="5717" w:type="dxa"/>
          </w:tcPr>
          <w:p w14:paraId="1BA0105A" w14:textId="77777777" w:rsidR="001167E3" w:rsidRPr="00322DE7" w:rsidRDefault="001167E3" w:rsidP="007A33BB">
            <w:pPr>
              <w:jc w:val="right"/>
            </w:pPr>
            <w:r>
              <w:rPr>
                <w:noProof/>
                <w:lang w:val="fr-FR" w:eastAsia="fr-FR"/>
              </w:rPr>
              <mc:AlternateContent>
                <mc:Choice Requires="wpg">
                  <w:drawing>
                    <wp:inline distT="0" distB="0" distL="0" distR="0" wp14:anchorId="5779D73C" wp14:editId="78430EBB">
                      <wp:extent cx="3157286" cy="1100494"/>
                      <wp:effectExtent l="38100" t="247650" r="24130" b="271145"/>
                      <wp:docPr id="10" name="Groupe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679889">
                                <a:off x="0" y="0"/>
                                <a:ext cx="3157286" cy="1100494"/>
                                <a:chOff x="-261120" y="-278940"/>
                                <a:chExt cx="1573263" cy="1316820"/>
                              </a:xfrm>
                            </wpg:grpSpPr>
                            <wps:wsp>
                              <wps:cNvPr id="4" name="Rectangle 4" descr="Rectangle"/>
                              <wps:cNvSpPr/>
                              <wps:spPr>
                                <a:xfrm rot="1312966" flipH="1">
                                  <a:off x="-261120" y="548356"/>
                                  <a:ext cx="1254469" cy="489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691AE6" w14:textId="77777777" w:rsidR="001167E3" w:rsidRPr="0033215D" w:rsidRDefault="001167E3" w:rsidP="008A0075">
                                    <w:pPr>
                                      <w:pStyle w:val="Titre1"/>
                                      <w:jc w:val="left"/>
                                      <w:rPr>
                                        <w:b/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uto"/>
                                      </w:rPr>
                                      <w:t xml:space="preserve">sur </w:t>
                                    </w:r>
                                    <w:r w:rsidRPr="0033215D">
                                      <w:rPr>
                                        <w:b/>
                                        <w:color w:val="auto"/>
                                      </w:rPr>
                                      <w:t>PLACE</w:t>
                                    </w:r>
                                  </w:p>
                                  <w:p w14:paraId="4A39B30F" w14:textId="77777777" w:rsidR="001167E3" w:rsidRPr="00A77C5B" w:rsidRDefault="001167E3" w:rsidP="00A77C5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Rectangle 7" descr="Rectangle"/>
                              <wps:cNvSpPr/>
                              <wps:spPr>
                                <a:xfrm rot="456749">
                                  <a:off x="-217397" y="-278940"/>
                                  <a:ext cx="1529540" cy="8367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D55C03" w14:textId="77777777" w:rsidR="001167E3" w:rsidRPr="008A0075" w:rsidRDefault="001167E3" w:rsidP="008A0075">
                                    <w:pPr>
                                      <w:pStyle w:val="Titre1"/>
                                      <w:rPr>
                                        <w:b/>
                                        <w:color w:val="auto"/>
                                      </w:rPr>
                                    </w:pPr>
                                    <w:r w:rsidRPr="0033215D">
                                      <w:rPr>
                                        <w:b/>
                                        <w:color w:val="auto"/>
                                      </w:rPr>
                                      <w:t xml:space="preserve">BUVETTE </w:t>
                                    </w:r>
                                    <w:r>
                                      <w:rPr>
                                        <w:b/>
                                        <w:color w:val="auto"/>
                                      </w:rPr>
                                      <w:t>&amp; restauration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79D73C" id="Groupe 10" o:spid="_x0000_s1028" alt="&quot;&quot;" style="width:248.6pt;height:86.65pt;rotation:-1005007fd;mso-position-horizontal-relative:char;mso-position-vertical-relative:line" coordorigin="-2611,-2789" coordsize="15732,1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">
                      <v:rect id="Rectangle 4" o:spid="_x0000_s1029" alt="Rectangle" style="position:absolute;left:-2611;top:5483;width:12544;height:4895;rotation:-1434109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" fillcolor="black [3213]" stroked="f" strokeweight="1pt">
                        <v:textbox>
                          <w:txbxContent>
                            <w:p w14:paraId="3B691AE6" w14:textId="77777777" w:rsidR="001167E3" w:rsidRPr="0033215D" w:rsidRDefault="001167E3" w:rsidP="008A0075">
                              <w:pPr>
                                <w:pStyle w:val="Titre1"/>
                                <w:jc w:val="left"/>
                                <w:rPr>
                                  <w:b/>
                                  <w:color w:val="auto"/>
                                </w:rPr>
                              </w:pPr>
                              <w:r>
                                <w:rPr>
                                  <w:b/>
                                  <w:color w:val="auto"/>
                                </w:rPr>
                                <w:t xml:space="preserve">sur </w:t>
                              </w:r>
                              <w:r w:rsidRPr="0033215D">
                                <w:rPr>
                                  <w:b/>
                                  <w:color w:val="auto"/>
                                </w:rPr>
                                <w:t>PLACE</w:t>
                              </w:r>
                            </w:p>
                            <w:p w14:paraId="4A39B30F" w14:textId="77777777" w:rsidR="001167E3" w:rsidRPr="00A77C5B" w:rsidRDefault="001167E3" w:rsidP="00A77C5B"/>
                          </w:txbxContent>
                        </v:textbox>
                      </v:rect>
                      <v:rect id="Rectangle 7" o:spid="_x0000_s1030" alt="Rectangle" style="position:absolute;left:-2173;top:-2789;width:15294;height:8367;rotation:4988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" fillcolor="#e5c243 [3214]" stroked="f" strokeweight="1pt">
                        <v:textbox>
                          <w:txbxContent>
                            <w:p w14:paraId="1BD55C03" w14:textId="77777777" w:rsidR="001167E3" w:rsidRPr="008A0075" w:rsidRDefault="001167E3" w:rsidP="008A0075">
                              <w:pPr>
                                <w:pStyle w:val="Titre1"/>
                                <w:rPr>
                                  <w:b/>
                                  <w:color w:val="auto"/>
                                </w:rPr>
                              </w:pPr>
                              <w:r w:rsidRPr="0033215D">
                                <w:rPr>
                                  <w:b/>
                                  <w:color w:val="auto"/>
                                </w:rPr>
                                <w:t xml:space="preserve">BUVETTE </w:t>
                              </w:r>
                              <w:r>
                                <w:rPr>
                                  <w:b/>
                                  <w:color w:val="auto"/>
                                </w:rPr>
                                <w:t>&amp; restauration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67" w:type="dxa"/>
          </w:tcPr>
          <w:p w14:paraId="66A01CCB" w14:textId="77777777" w:rsidR="001167E3" w:rsidRDefault="001167E3" w:rsidP="007A33BB">
            <w:pPr>
              <w:jc w:val="right"/>
              <w:rPr>
                <w:noProof/>
                <w:lang w:val="fr-FR" w:eastAsia="fr-FR"/>
              </w:rPr>
            </w:pPr>
          </w:p>
        </w:tc>
        <w:tc>
          <w:tcPr>
            <w:tcW w:w="4867" w:type="dxa"/>
          </w:tcPr>
          <w:p w14:paraId="277D7841" w14:textId="77777777" w:rsidR="001167E3" w:rsidRDefault="001167E3" w:rsidP="007A33BB">
            <w:pPr>
              <w:jc w:val="right"/>
              <w:rPr>
                <w:noProof/>
                <w:lang w:val="fr-FR" w:eastAsia="fr-FR"/>
              </w:rPr>
            </w:pPr>
          </w:p>
        </w:tc>
        <w:tc>
          <w:tcPr>
            <w:tcW w:w="5008" w:type="dxa"/>
          </w:tcPr>
          <w:p w14:paraId="137B2DA8" w14:textId="77777777" w:rsidR="001167E3" w:rsidRDefault="001167E3" w:rsidP="007A33BB">
            <w:pPr>
              <w:jc w:val="right"/>
              <w:rPr>
                <w:noProof/>
                <w:lang w:val="fr-FR" w:eastAsia="fr-FR"/>
              </w:rPr>
            </w:pPr>
          </w:p>
        </w:tc>
        <w:tc>
          <w:tcPr>
            <w:tcW w:w="5292" w:type="dxa"/>
          </w:tcPr>
          <w:p w14:paraId="779349EA" w14:textId="77777777" w:rsidR="001167E3" w:rsidRDefault="001167E3" w:rsidP="007A33BB">
            <w:pPr>
              <w:jc w:val="right"/>
              <w:rPr>
                <w:noProof/>
                <w:lang w:val="fr-FR" w:eastAsia="fr-FR"/>
              </w:rPr>
            </w:pPr>
          </w:p>
        </w:tc>
      </w:tr>
      <w:tr w:rsidR="001167E3" w:rsidRPr="00322DE7" w14:paraId="6B520E38" w14:textId="77777777" w:rsidTr="001167E3">
        <w:tc>
          <w:tcPr>
            <w:tcW w:w="5482" w:type="dxa"/>
          </w:tcPr>
          <w:p w14:paraId="321C4413" w14:textId="7D35AF67" w:rsidR="001167E3" w:rsidRPr="008272D9" w:rsidRDefault="00263488" w:rsidP="00630A39">
            <w:pPr>
              <w:pStyle w:val="Titre2"/>
              <w:rPr>
                <w:rFonts w:ascii="Britannic Bold" w:hAnsi="Britannic Bold"/>
                <w:sz w:val="52"/>
                <w:szCs w:val="52"/>
              </w:rPr>
            </w:pPr>
            <w:r>
              <w:rPr>
                <w:rFonts w:ascii="Britannic Bold" w:hAnsi="Britannic Bold"/>
                <w:sz w:val="52"/>
                <w:szCs w:val="52"/>
              </w:rPr>
              <w:t>12 MAI 2024</w:t>
            </w:r>
          </w:p>
          <w:p w14:paraId="016C676B" w14:textId="74CDE4DF" w:rsidR="001167E3" w:rsidRDefault="001167E3" w:rsidP="00D71756">
            <w:pPr>
              <w:pStyle w:val="Titre2"/>
              <w:rPr>
                <w:rFonts w:ascii="Britannic Bold" w:hAnsi="Britannic Bold"/>
                <w:color w:val="auto"/>
                <w:sz w:val="72"/>
                <w:szCs w:val="72"/>
              </w:rPr>
            </w:pPr>
            <w:r w:rsidRPr="00206043">
              <w:rPr>
                <w:rFonts w:ascii="Britannic Bold" w:hAnsi="Britannic Bold"/>
                <w:color w:val="auto"/>
                <w:sz w:val="72"/>
                <w:szCs w:val="72"/>
              </w:rPr>
              <w:t>DE 8H</w:t>
            </w:r>
            <w:r w:rsidR="00263488">
              <w:rPr>
                <w:rFonts w:ascii="Britannic Bold" w:hAnsi="Britannic Bold"/>
                <w:color w:val="auto"/>
                <w:sz w:val="72"/>
                <w:szCs w:val="72"/>
              </w:rPr>
              <w:t>30</w:t>
            </w:r>
          </w:p>
          <w:p w14:paraId="36C83788" w14:textId="255FB278" w:rsidR="008272D9" w:rsidRDefault="001167E3" w:rsidP="00D71756">
            <w:pPr>
              <w:pStyle w:val="Titre2"/>
              <w:rPr>
                <w:rFonts w:ascii="Britannic Bold" w:hAnsi="Britannic Bold"/>
                <w:color w:val="auto"/>
                <w:sz w:val="36"/>
                <w:szCs w:val="36"/>
              </w:rPr>
            </w:pPr>
            <w:r w:rsidRPr="00206043">
              <w:rPr>
                <w:rFonts w:ascii="Britannic Bold" w:hAnsi="Britannic Bold"/>
                <w:color w:val="auto"/>
                <w:sz w:val="72"/>
                <w:szCs w:val="72"/>
              </w:rPr>
              <w:t xml:space="preserve">À </w:t>
            </w:r>
            <w:r w:rsidRPr="008A0075">
              <w:rPr>
                <w:rFonts w:ascii="Britannic Bold" w:hAnsi="Britannic Bold"/>
                <w:color w:val="auto"/>
                <w:sz w:val="72"/>
                <w:szCs w:val="72"/>
              </w:rPr>
              <w:t>1</w:t>
            </w:r>
            <w:r w:rsidR="00263488">
              <w:rPr>
                <w:rFonts w:ascii="Britannic Bold" w:hAnsi="Britannic Bold"/>
                <w:color w:val="auto"/>
                <w:sz w:val="72"/>
                <w:szCs w:val="72"/>
              </w:rPr>
              <w:t>9H00</w:t>
            </w:r>
            <w:r w:rsidR="008272D9">
              <w:rPr>
                <w:rFonts w:ascii="Britannic Bold" w:hAnsi="Britannic Bold"/>
                <w:color w:val="auto"/>
                <w:sz w:val="36"/>
                <w:szCs w:val="36"/>
              </w:rPr>
              <w:t xml:space="preserve"> </w:t>
            </w:r>
          </w:p>
          <w:p w14:paraId="3A073712" w14:textId="77777777" w:rsidR="001167E3" w:rsidRPr="00206043" w:rsidRDefault="008272D9" w:rsidP="00D71756">
            <w:pPr>
              <w:pStyle w:val="Titre2"/>
              <w:rPr>
                <w:color w:val="auto"/>
              </w:rPr>
            </w:pPr>
            <w:r>
              <w:rPr>
                <w:rFonts w:ascii="Britannic Bold" w:hAnsi="Britannic Bold"/>
                <w:color w:val="auto"/>
                <w:sz w:val="36"/>
                <w:szCs w:val="36"/>
              </w:rPr>
              <w:t>(ACCUEIL A PARTIR DE 6H30)</w:t>
            </w:r>
            <w:r w:rsidR="001167E3" w:rsidRPr="00206043">
              <w:rPr>
                <w:color w:val="auto"/>
                <w:lang w:val="fr-FR" w:bidi="fr-FR"/>
              </w:rPr>
              <w:t xml:space="preserve"> </w:t>
            </w:r>
          </w:p>
          <w:p w14:paraId="41D88A9A" w14:textId="77777777" w:rsidR="001167E3" w:rsidRDefault="001167E3" w:rsidP="0033215D"/>
          <w:p w14:paraId="2B4A005A" w14:textId="77777777" w:rsidR="001167E3" w:rsidRPr="0033215D" w:rsidRDefault="001167E3" w:rsidP="0033215D"/>
          <w:p w14:paraId="50FC3E55" w14:textId="77777777" w:rsidR="001167E3" w:rsidRDefault="001167E3" w:rsidP="008A0075">
            <w:pPr>
              <w:pStyle w:val="Titre2"/>
              <w:rPr>
                <w:sz w:val="24"/>
                <w:szCs w:val="24"/>
                <w:lang w:val="fr-FR"/>
              </w:rPr>
            </w:pPr>
          </w:p>
          <w:p w14:paraId="77F02136" w14:textId="77777777" w:rsidR="002933AA" w:rsidRPr="002933AA" w:rsidRDefault="002933AA" w:rsidP="002933AA">
            <w:pPr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5717" w:type="dxa"/>
          </w:tcPr>
          <w:p w14:paraId="523708C1" w14:textId="77777777" w:rsidR="001167E3" w:rsidRPr="00322DE7" w:rsidRDefault="001167E3" w:rsidP="007A33BB">
            <w:pPr>
              <w:jc w:val="right"/>
            </w:pPr>
            <w:r w:rsidRPr="009936B1">
              <w:rPr>
                <w:noProof/>
                <w:lang w:val="fr-FR" w:eastAsia="fr-FR"/>
              </w:rPr>
              <mc:AlternateContent>
                <mc:Choice Requires="wps">
                  <w:drawing>
                    <wp:inline distT="0" distB="0" distL="0" distR="0" wp14:anchorId="3F991864" wp14:editId="6F4982ED">
                      <wp:extent cx="3495675" cy="2085975"/>
                      <wp:effectExtent l="57150" t="57150" r="47625" b="47625"/>
                      <wp:docPr id="9" name="Rectangle 9" descr="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95675" cy="2085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4310B6" w14:textId="77777777" w:rsidR="001167E3" w:rsidRPr="001167E3" w:rsidRDefault="001167E3" w:rsidP="00D71756">
                                  <w:pPr>
                                    <w:rPr>
                                      <w:color w:val="FFC000"/>
                                    </w:rPr>
                                  </w:pPr>
                                  <w:r w:rsidRPr="001167E3">
                                    <w:rPr>
                                      <w:color w:val="FFC000"/>
                                    </w:rPr>
                                    <w:t xml:space="preserve">    </w:t>
                                  </w:r>
                                </w:p>
                                <w:p w14:paraId="4CE50BE7" w14:textId="77777777" w:rsidR="001167E3" w:rsidRPr="001167E3" w:rsidRDefault="001167E3" w:rsidP="00D50888">
                                  <w:pPr>
                                    <w:rPr>
                                      <w:b/>
                                      <w:color w:val="FFC000"/>
                                      <w:sz w:val="28"/>
                                      <w:szCs w:val="28"/>
                                    </w:rPr>
                                  </w:pPr>
                                  <w:r w:rsidRPr="001167E3">
                                    <w:rPr>
                                      <w:b/>
                                      <w:color w:val="FFC000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Renseignements &amp; Inscriptions</w:t>
                                  </w:r>
                                </w:p>
                                <w:p w14:paraId="0A068B71" w14:textId="77777777" w:rsidR="001167E3" w:rsidRPr="001167E3" w:rsidRDefault="001167E3" w:rsidP="00D71756">
                                  <w:pP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8201E75" w14:textId="77777777" w:rsidR="001167E3" w:rsidRPr="001167E3" w:rsidRDefault="001167E3" w:rsidP="00D71756">
                                  <w:pP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1167E3"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 xml:space="preserve">         NANTES PLEINS CONTACTS</w:t>
                                  </w:r>
                                </w:p>
                                <w:p w14:paraId="433D2F04" w14:textId="77777777" w:rsidR="001167E3" w:rsidRPr="001167E3" w:rsidRDefault="001167E3" w:rsidP="00D71756">
                                  <w:pP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1167E3"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ab/>
                                    <w:t xml:space="preserve">     19 rue Pierre Bouguer</w:t>
                                  </w:r>
                                </w:p>
                                <w:p w14:paraId="1D41955B" w14:textId="77777777" w:rsidR="001167E3" w:rsidRPr="001167E3" w:rsidRDefault="001167E3" w:rsidP="00D71756">
                                  <w:pP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1167E3"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ab/>
                                    <w:t xml:space="preserve">         44300 NANTES</w:t>
                                  </w:r>
                                </w:p>
                                <w:p w14:paraId="780B82EC" w14:textId="77777777" w:rsidR="001167E3" w:rsidRPr="001167E3" w:rsidRDefault="001167E3" w:rsidP="008A0075">
                                  <w:pP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1167E3"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 xml:space="preserve">            </w:t>
                                  </w:r>
                                  <w:r w:rsidR="00D60A42"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ab/>
                                    <w:t xml:space="preserve">       </w:t>
                                  </w:r>
                                  <w:r w:rsidRPr="001167E3"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167E3"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  <w:u w:val="single"/>
                                    </w:rPr>
                                    <w:t>Email</w:t>
                                  </w:r>
                                  <w:r w:rsidRPr="001167E3"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6CAA80C8" w14:textId="77777777" w:rsidR="001167E3" w:rsidRPr="001167E3" w:rsidRDefault="001167E3" w:rsidP="008A0075">
                                  <w:pP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1167E3"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 xml:space="preserve">              npcboxe@gmail.com</w:t>
                                  </w:r>
                                </w:p>
                                <w:p w14:paraId="641B6BF8" w14:textId="77777777" w:rsidR="001167E3" w:rsidRPr="001167E3" w:rsidRDefault="001167E3" w:rsidP="00D71756">
                                  <w:pPr>
                                    <w:rPr>
                                      <w:color w:val="FFC000"/>
                                    </w:rPr>
                                  </w:pPr>
                                </w:p>
                                <w:p w14:paraId="0B09F7EB" w14:textId="77777777" w:rsidR="001167E3" w:rsidRPr="005E7885" w:rsidRDefault="001167E3" w:rsidP="00D71756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991864" id="Rectangle 9" o:spid="_x0000_s1031" alt="Rectangle" style="width:275.25pt;height:164.2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" fillcolor="#323232 [3215]" stroked="f" strokeweight="1pt">
                      <v:textbox>
                        <w:txbxContent>
                          <w:p w14:paraId="694310B6" w14:textId="77777777" w:rsidR="001167E3" w:rsidRPr="001167E3" w:rsidRDefault="001167E3" w:rsidP="00D71756">
                            <w:pPr>
                              <w:rPr>
                                <w:color w:val="FFC000"/>
                              </w:rPr>
                            </w:pPr>
                            <w:r w:rsidRPr="001167E3">
                              <w:rPr>
                                <w:color w:val="FFC000"/>
                              </w:rPr>
                              <w:t xml:space="preserve">    </w:t>
                            </w:r>
                          </w:p>
                          <w:p w14:paraId="4CE50BE7" w14:textId="77777777" w:rsidR="001167E3" w:rsidRPr="001167E3" w:rsidRDefault="001167E3" w:rsidP="00D50888">
                            <w:pPr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1167E3">
                              <w:rPr>
                                <w:b/>
                                <w:color w:val="FFC000"/>
                                <w:sz w:val="28"/>
                                <w:szCs w:val="28"/>
                                <w:bdr w:val="single" w:sz="4" w:space="0" w:color="auto"/>
                              </w:rPr>
                              <w:t>Renseignements &amp; Inscriptions</w:t>
                            </w:r>
                          </w:p>
                          <w:p w14:paraId="0A068B71" w14:textId="77777777" w:rsidR="001167E3" w:rsidRPr="001167E3" w:rsidRDefault="001167E3" w:rsidP="00D71756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</w:p>
                          <w:p w14:paraId="38201E75" w14:textId="77777777" w:rsidR="001167E3" w:rsidRPr="001167E3" w:rsidRDefault="001167E3" w:rsidP="00D71756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1167E3"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 xml:space="preserve">         NANTES PLEINS CONTACTS</w:t>
                            </w:r>
                          </w:p>
                          <w:p w14:paraId="433D2F04" w14:textId="77777777" w:rsidR="001167E3" w:rsidRPr="001167E3" w:rsidRDefault="001167E3" w:rsidP="00D71756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1167E3"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ab/>
                              <w:t xml:space="preserve">     19 rue Pierre Bouguer</w:t>
                            </w:r>
                          </w:p>
                          <w:p w14:paraId="1D41955B" w14:textId="77777777" w:rsidR="001167E3" w:rsidRPr="001167E3" w:rsidRDefault="001167E3" w:rsidP="00D71756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1167E3"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ab/>
                              <w:t xml:space="preserve">         44300 NANTES</w:t>
                            </w:r>
                          </w:p>
                          <w:p w14:paraId="780B82EC" w14:textId="77777777" w:rsidR="001167E3" w:rsidRPr="001167E3" w:rsidRDefault="001167E3" w:rsidP="008A0075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1167E3"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D60A42"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Pr="001167E3"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167E3">
                              <w:rPr>
                                <w:b/>
                                <w:color w:val="FFC000"/>
                                <w:sz w:val="24"/>
                                <w:szCs w:val="24"/>
                                <w:u w:val="single"/>
                              </w:rPr>
                              <w:t>Email</w:t>
                            </w:r>
                            <w:r w:rsidRPr="001167E3"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CAA80C8" w14:textId="77777777" w:rsidR="001167E3" w:rsidRPr="001167E3" w:rsidRDefault="001167E3" w:rsidP="008A0075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1167E3"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 xml:space="preserve">              npcboxe@gmail.com</w:t>
                            </w:r>
                          </w:p>
                          <w:p w14:paraId="641B6BF8" w14:textId="77777777" w:rsidR="001167E3" w:rsidRPr="001167E3" w:rsidRDefault="001167E3" w:rsidP="00D71756">
                            <w:pPr>
                              <w:rPr>
                                <w:color w:val="FFC000"/>
                              </w:rPr>
                            </w:pPr>
                          </w:p>
                          <w:p w14:paraId="0B09F7EB" w14:textId="77777777" w:rsidR="001167E3" w:rsidRPr="005E7885" w:rsidRDefault="001167E3" w:rsidP="00D71756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67" w:type="dxa"/>
          </w:tcPr>
          <w:p w14:paraId="2457C2EF" w14:textId="77777777" w:rsidR="001167E3" w:rsidRPr="009936B1" w:rsidRDefault="001167E3" w:rsidP="007A33BB">
            <w:pPr>
              <w:jc w:val="right"/>
              <w:rPr>
                <w:noProof/>
                <w:lang w:val="fr-FR" w:eastAsia="fr-FR"/>
              </w:rPr>
            </w:pPr>
          </w:p>
        </w:tc>
        <w:tc>
          <w:tcPr>
            <w:tcW w:w="4867" w:type="dxa"/>
          </w:tcPr>
          <w:p w14:paraId="55DE171A" w14:textId="77777777" w:rsidR="001167E3" w:rsidRPr="009936B1" w:rsidRDefault="001167E3" w:rsidP="007A33BB">
            <w:pPr>
              <w:jc w:val="right"/>
              <w:rPr>
                <w:noProof/>
                <w:lang w:val="fr-FR" w:eastAsia="fr-FR"/>
              </w:rPr>
            </w:pPr>
          </w:p>
        </w:tc>
        <w:tc>
          <w:tcPr>
            <w:tcW w:w="5008" w:type="dxa"/>
          </w:tcPr>
          <w:p w14:paraId="442916D6" w14:textId="77777777" w:rsidR="001167E3" w:rsidRPr="009936B1" w:rsidRDefault="001167E3" w:rsidP="007A33BB">
            <w:pPr>
              <w:jc w:val="right"/>
              <w:rPr>
                <w:noProof/>
                <w:lang w:val="fr-FR" w:eastAsia="fr-FR"/>
              </w:rPr>
            </w:pPr>
          </w:p>
        </w:tc>
        <w:tc>
          <w:tcPr>
            <w:tcW w:w="5292" w:type="dxa"/>
          </w:tcPr>
          <w:p w14:paraId="775DFA23" w14:textId="77777777" w:rsidR="001167E3" w:rsidRPr="009936B1" w:rsidRDefault="001167E3" w:rsidP="007A33BB">
            <w:pPr>
              <w:jc w:val="right"/>
              <w:rPr>
                <w:noProof/>
                <w:lang w:val="fr-FR" w:eastAsia="fr-FR"/>
              </w:rPr>
            </w:pPr>
          </w:p>
        </w:tc>
      </w:tr>
      <w:tr w:rsidR="001167E3" w:rsidRPr="00322DE7" w14:paraId="36F13168" w14:textId="77777777" w:rsidTr="001167E3">
        <w:tc>
          <w:tcPr>
            <w:tcW w:w="5482" w:type="dxa"/>
          </w:tcPr>
          <w:p w14:paraId="45F85DC6" w14:textId="77777777" w:rsidR="001167E3" w:rsidRPr="0033215D" w:rsidRDefault="001167E3" w:rsidP="00630A39">
            <w:pPr>
              <w:pStyle w:val="Titre2"/>
              <w:rPr>
                <w:rFonts w:ascii="Britannic Bold" w:hAnsi="Britannic Bold"/>
                <w:sz w:val="36"/>
                <w:szCs w:val="36"/>
              </w:rPr>
            </w:pPr>
          </w:p>
        </w:tc>
        <w:tc>
          <w:tcPr>
            <w:tcW w:w="5717" w:type="dxa"/>
          </w:tcPr>
          <w:p w14:paraId="64325044" w14:textId="77777777" w:rsidR="001167E3" w:rsidRPr="009936B1" w:rsidRDefault="001167E3" w:rsidP="007A33BB">
            <w:pPr>
              <w:jc w:val="right"/>
              <w:rPr>
                <w:noProof/>
                <w:lang w:val="fr-FR" w:eastAsia="fr-FR"/>
              </w:rPr>
            </w:pPr>
          </w:p>
        </w:tc>
        <w:tc>
          <w:tcPr>
            <w:tcW w:w="4867" w:type="dxa"/>
          </w:tcPr>
          <w:p w14:paraId="793E2AA6" w14:textId="77777777" w:rsidR="001167E3" w:rsidRPr="009936B1" w:rsidRDefault="001167E3" w:rsidP="007A33BB">
            <w:pPr>
              <w:jc w:val="right"/>
              <w:rPr>
                <w:noProof/>
                <w:lang w:val="fr-FR" w:eastAsia="fr-FR"/>
              </w:rPr>
            </w:pPr>
          </w:p>
        </w:tc>
        <w:tc>
          <w:tcPr>
            <w:tcW w:w="4867" w:type="dxa"/>
          </w:tcPr>
          <w:p w14:paraId="60F71C5C" w14:textId="77777777" w:rsidR="001167E3" w:rsidRPr="009936B1" w:rsidRDefault="001167E3" w:rsidP="007A33BB">
            <w:pPr>
              <w:jc w:val="right"/>
              <w:rPr>
                <w:noProof/>
                <w:lang w:val="fr-FR" w:eastAsia="fr-FR"/>
              </w:rPr>
            </w:pPr>
          </w:p>
        </w:tc>
        <w:tc>
          <w:tcPr>
            <w:tcW w:w="5008" w:type="dxa"/>
          </w:tcPr>
          <w:p w14:paraId="0307F195" w14:textId="77777777" w:rsidR="001167E3" w:rsidRPr="009936B1" w:rsidRDefault="001167E3" w:rsidP="007A33BB">
            <w:pPr>
              <w:jc w:val="right"/>
              <w:rPr>
                <w:noProof/>
                <w:lang w:val="fr-FR" w:eastAsia="fr-FR"/>
              </w:rPr>
            </w:pPr>
          </w:p>
        </w:tc>
        <w:tc>
          <w:tcPr>
            <w:tcW w:w="5292" w:type="dxa"/>
          </w:tcPr>
          <w:p w14:paraId="62CB93C7" w14:textId="77777777" w:rsidR="001167E3" w:rsidRPr="009936B1" w:rsidRDefault="001167E3" w:rsidP="007A33BB">
            <w:pPr>
              <w:jc w:val="right"/>
              <w:rPr>
                <w:noProof/>
                <w:lang w:val="fr-FR" w:eastAsia="fr-FR"/>
              </w:rPr>
            </w:pPr>
          </w:p>
        </w:tc>
      </w:tr>
    </w:tbl>
    <w:p w14:paraId="5E0133C7" w14:textId="77777777" w:rsidR="007805C3" w:rsidRDefault="007805C3" w:rsidP="00D50888">
      <w:pPr>
        <w:pStyle w:val="Corpsdetexte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  <w:t>NE PAS JETER SUR LA VOIE PUBLIQUE</w:t>
      </w:r>
    </w:p>
    <w:p w14:paraId="6F2C40B1" w14:textId="77777777" w:rsidR="00D50888" w:rsidRPr="00421D21" w:rsidRDefault="00D50888" w:rsidP="00D50888">
      <w:pPr>
        <w:pStyle w:val="Corpsdetexte"/>
        <w:rPr>
          <w:i/>
        </w:rPr>
      </w:pPr>
    </w:p>
    <w:p w14:paraId="0FBAB99E" w14:textId="77777777" w:rsidR="00221727" w:rsidRDefault="00221727" w:rsidP="00630A39"/>
    <w:p w14:paraId="096FAADC" w14:textId="77777777" w:rsidR="004749E6" w:rsidRPr="004E7EB4" w:rsidRDefault="00D50888" w:rsidP="004749E6">
      <w:pPr>
        <w:pStyle w:val="Corpsdetexte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</w:t>
      </w:r>
      <w:r w:rsidR="004749E6" w:rsidRPr="004E7EB4">
        <w:rPr>
          <w:rFonts w:ascii="Arial" w:hAnsi="Arial" w:cs="Arial"/>
          <w:sz w:val="56"/>
          <w:szCs w:val="56"/>
        </w:rPr>
        <w:t>ulletin de participation</w:t>
      </w:r>
    </w:p>
    <w:p w14:paraId="1BFA5FD7" w14:textId="77777777" w:rsidR="004749E6" w:rsidRDefault="004749E6" w:rsidP="004749E6">
      <w:pPr>
        <w:pStyle w:val="Corpsdetexte"/>
        <w:rPr>
          <w:rFonts w:ascii="Arial" w:hAnsi="Arial" w:cs="Arial"/>
          <w:sz w:val="26"/>
          <w:szCs w:val="26"/>
        </w:rPr>
      </w:pPr>
    </w:p>
    <w:p w14:paraId="6F3B6B22" w14:textId="77777777" w:rsidR="004749E6" w:rsidRDefault="004749E6" w:rsidP="004749E6">
      <w:pPr>
        <w:pStyle w:val="Corpsdetexte"/>
        <w:rPr>
          <w:rFonts w:ascii="Arial" w:hAnsi="Arial" w:cs="Arial"/>
          <w:szCs w:val="26"/>
        </w:rPr>
      </w:pPr>
    </w:p>
    <w:p w14:paraId="5589E1C0" w14:textId="77777777" w:rsidR="004749E6" w:rsidRPr="004749E6" w:rsidRDefault="004749E6" w:rsidP="004749E6">
      <w:pPr>
        <w:pStyle w:val="Corpsdetexte"/>
        <w:tabs>
          <w:tab w:val="right" w:leader="hyphen" w:pos="5670"/>
        </w:tabs>
        <w:rPr>
          <w:sz w:val="28"/>
          <w:szCs w:val="28"/>
        </w:rPr>
      </w:pPr>
      <w:r w:rsidRPr="004749E6">
        <w:rPr>
          <w:sz w:val="28"/>
          <w:szCs w:val="28"/>
        </w:rPr>
        <w:t xml:space="preserve">    </w:t>
      </w:r>
      <w:r w:rsidR="00D50888">
        <w:rPr>
          <w:sz w:val="28"/>
          <w:szCs w:val="28"/>
        </w:rPr>
        <w:t xml:space="preserve">    </w:t>
      </w:r>
      <w:r w:rsidRPr="004749E6">
        <w:rPr>
          <w:sz w:val="28"/>
          <w:szCs w:val="28"/>
        </w:rPr>
        <w:t xml:space="preserve"> Nom</w:t>
      </w:r>
      <w:r w:rsidRPr="004749E6">
        <w:rPr>
          <w:sz w:val="28"/>
          <w:szCs w:val="28"/>
        </w:rPr>
        <w:tab/>
      </w:r>
    </w:p>
    <w:p w14:paraId="25A659E5" w14:textId="77777777" w:rsidR="004749E6" w:rsidRPr="004749E6" w:rsidRDefault="004749E6" w:rsidP="004749E6">
      <w:pPr>
        <w:pStyle w:val="Corpsdetexte"/>
        <w:tabs>
          <w:tab w:val="right" w:leader="hyphen" w:pos="5670"/>
        </w:tabs>
        <w:rPr>
          <w:sz w:val="28"/>
          <w:szCs w:val="28"/>
        </w:rPr>
      </w:pPr>
    </w:p>
    <w:p w14:paraId="79D3632E" w14:textId="77777777" w:rsidR="004749E6" w:rsidRPr="004749E6" w:rsidRDefault="004749E6" w:rsidP="004749E6">
      <w:pPr>
        <w:pStyle w:val="Corpsdetexte"/>
        <w:tabs>
          <w:tab w:val="right" w:leader="hyphen" w:pos="5670"/>
        </w:tabs>
        <w:rPr>
          <w:sz w:val="28"/>
          <w:szCs w:val="28"/>
        </w:rPr>
      </w:pPr>
      <w:r w:rsidRPr="004749E6">
        <w:rPr>
          <w:sz w:val="28"/>
          <w:szCs w:val="28"/>
        </w:rPr>
        <w:t xml:space="preserve">   </w:t>
      </w:r>
      <w:r w:rsidR="00D50888">
        <w:rPr>
          <w:sz w:val="28"/>
          <w:szCs w:val="28"/>
        </w:rPr>
        <w:t xml:space="preserve">     </w:t>
      </w:r>
      <w:r w:rsidRPr="004749E6">
        <w:rPr>
          <w:sz w:val="28"/>
          <w:szCs w:val="28"/>
        </w:rPr>
        <w:t xml:space="preserve"> Prénom</w:t>
      </w:r>
      <w:r w:rsidRPr="004749E6">
        <w:rPr>
          <w:sz w:val="28"/>
          <w:szCs w:val="28"/>
        </w:rPr>
        <w:tab/>
      </w:r>
    </w:p>
    <w:p w14:paraId="3D90D65E" w14:textId="77777777" w:rsidR="004749E6" w:rsidRPr="004749E6" w:rsidRDefault="004749E6" w:rsidP="004749E6">
      <w:pPr>
        <w:pStyle w:val="Corpsdetexte"/>
        <w:tabs>
          <w:tab w:val="right" w:leader="hyphen" w:pos="5670"/>
        </w:tabs>
        <w:rPr>
          <w:sz w:val="28"/>
          <w:szCs w:val="28"/>
        </w:rPr>
      </w:pPr>
    </w:p>
    <w:p w14:paraId="787CBB52" w14:textId="77777777" w:rsidR="004749E6" w:rsidRPr="004749E6" w:rsidRDefault="004749E6" w:rsidP="004749E6">
      <w:pPr>
        <w:pStyle w:val="Corpsdetexte"/>
        <w:tabs>
          <w:tab w:val="right" w:leader="hyphen" w:pos="5670"/>
        </w:tabs>
        <w:rPr>
          <w:sz w:val="28"/>
          <w:szCs w:val="28"/>
        </w:rPr>
      </w:pPr>
      <w:r w:rsidRPr="004749E6">
        <w:rPr>
          <w:sz w:val="28"/>
          <w:szCs w:val="28"/>
        </w:rPr>
        <w:t xml:space="preserve">  </w:t>
      </w:r>
      <w:r w:rsidR="00D50888">
        <w:rPr>
          <w:sz w:val="28"/>
          <w:szCs w:val="28"/>
        </w:rPr>
        <w:t xml:space="preserve">      </w:t>
      </w:r>
      <w:r w:rsidRPr="004749E6">
        <w:rPr>
          <w:sz w:val="28"/>
          <w:szCs w:val="28"/>
        </w:rPr>
        <w:t xml:space="preserve"> Adresse</w:t>
      </w:r>
      <w:r w:rsidRPr="004749E6">
        <w:rPr>
          <w:sz w:val="28"/>
          <w:szCs w:val="28"/>
        </w:rPr>
        <w:tab/>
      </w:r>
    </w:p>
    <w:p w14:paraId="642B3D8F" w14:textId="77777777" w:rsidR="004749E6" w:rsidRPr="004749E6" w:rsidRDefault="004749E6" w:rsidP="004749E6">
      <w:pPr>
        <w:pStyle w:val="Corpsdetexte"/>
        <w:tabs>
          <w:tab w:val="right" w:leader="hyphen" w:pos="5670"/>
        </w:tabs>
        <w:rPr>
          <w:sz w:val="28"/>
          <w:szCs w:val="28"/>
        </w:rPr>
      </w:pPr>
    </w:p>
    <w:p w14:paraId="69E5920E" w14:textId="77777777" w:rsidR="004749E6" w:rsidRPr="004749E6" w:rsidRDefault="004749E6" w:rsidP="004749E6">
      <w:pPr>
        <w:pStyle w:val="Corpsdetexte"/>
        <w:tabs>
          <w:tab w:val="right" w:leader="hyphen" w:pos="5670"/>
        </w:tabs>
        <w:rPr>
          <w:sz w:val="28"/>
          <w:szCs w:val="28"/>
        </w:rPr>
      </w:pPr>
      <w:r w:rsidRPr="004749E6">
        <w:rPr>
          <w:sz w:val="28"/>
          <w:szCs w:val="28"/>
        </w:rPr>
        <w:t xml:space="preserve"> </w:t>
      </w:r>
      <w:r w:rsidR="00D50888">
        <w:rPr>
          <w:sz w:val="28"/>
          <w:szCs w:val="28"/>
        </w:rPr>
        <w:t xml:space="preserve">     </w:t>
      </w:r>
      <w:r w:rsidRPr="004749E6">
        <w:rPr>
          <w:sz w:val="28"/>
          <w:szCs w:val="28"/>
        </w:rPr>
        <w:t xml:space="preserve">  Téléphone</w:t>
      </w:r>
      <w:r w:rsidRPr="004749E6">
        <w:rPr>
          <w:sz w:val="28"/>
          <w:szCs w:val="28"/>
        </w:rPr>
        <w:tab/>
      </w:r>
    </w:p>
    <w:p w14:paraId="27210DA3" w14:textId="77777777" w:rsidR="004749E6" w:rsidRPr="004749E6" w:rsidRDefault="004749E6" w:rsidP="004749E6">
      <w:pPr>
        <w:pStyle w:val="Corpsdetexte"/>
        <w:tabs>
          <w:tab w:val="right" w:leader="hyphen" w:pos="5670"/>
        </w:tabs>
        <w:rPr>
          <w:sz w:val="28"/>
          <w:szCs w:val="28"/>
        </w:rPr>
      </w:pPr>
    </w:p>
    <w:p w14:paraId="3A14E4EE" w14:textId="77777777" w:rsidR="004749E6" w:rsidRPr="004749E6" w:rsidRDefault="004749E6" w:rsidP="004749E6">
      <w:pPr>
        <w:pStyle w:val="Corpsdetexte"/>
        <w:tabs>
          <w:tab w:val="right" w:leader="hyphen" w:pos="5670"/>
        </w:tabs>
        <w:rPr>
          <w:sz w:val="28"/>
          <w:szCs w:val="28"/>
        </w:rPr>
      </w:pPr>
      <w:r w:rsidRPr="004749E6">
        <w:rPr>
          <w:sz w:val="28"/>
          <w:szCs w:val="28"/>
        </w:rPr>
        <w:t xml:space="preserve"> </w:t>
      </w:r>
      <w:r w:rsidR="00D50888">
        <w:rPr>
          <w:sz w:val="28"/>
          <w:szCs w:val="28"/>
        </w:rPr>
        <w:t xml:space="preserve">      </w:t>
      </w:r>
      <w:r w:rsidRPr="004749E6">
        <w:rPr>
          <w:sz w:val="28"/>
          <w:szCs w:val="28"/>
        </w:rPr>
        <w:t xml:space="preserve">  </w:t>
      </w:r>
      <w:r w:rsidR="004E7EB4">
        <w:rPr>
          <w:sz w:val="28"/>
          <w:szCs w:val="28"/>
        </w:rPr>
        <w:t>Email</w:t>
      </w:r>
      <w:r w:rsidRPr="004749E6">
        <w:rPr>
          <w:sz w:val="28"/>
          <w:szCs w:val="28"/>
        </w:rPr>
        <w:t xml:space="preserve"> (</w:t>
      </w:r>
      <w:r w:rsidR="004E7EB4" w:rsidRPr="004E7EB4">
        <w:rPr>
          <w:i/>
        </w:rPr>
        <w:t>un mail de confirmation vous sera envoyé</w:t>
      </w:r>
      <w:r w:rsidRPr="004749E6">
        <w:rPr>
          <w:sz w:val="28"/>
          <w:szCs w:val="28"/>
        </w:rPr>
        <w:t>)</w:t>
      </w:r>
    </w:p>
    <w:p w14:paraId="4E9F5993" w14:textId="77777777" w:rsidR="004749E6" w:rsidRPr="004749E6" w:rsidRDefault="004749E6" w:rsidP="004749E6">
      <w:pPr>
        <w:pStyle w:val="Corpsdetexte"/>
        <w:tabs>
          <w:tab w:val="right" w:leader="hyphen" w:pos="5670"/>
        </w:tabs>
        <w:rPr>
          <w:sz w:val="28"/>
          <w:szCs w:val="28"/>
        </w:rPr>
      </w:pPr>
    </w:p>
    <w:p w14:paraId="523C3172" w14:textId="77777777" w:rsidR="004749E6" w:rsidRPr="004749E6" w:rsidRDefault="004749E6" w:rsidP="004749E6">
      <w:pPr>
        <w:pStyle w:val="Corpsdetexte"/>
        <w:tabs>
          <w:tab w:val="right" w:leader="hyphen" w:pos="5670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749E6">
        <w:rPr>
          <w:sz w:val="28"/>
          <w:szCs w:val="28"/>
        </w:rPr>
        <w:tab/>
      </w:r>
    </w:p>
    <w:p w14:paraId="6A41C278" w14:textId="77777777" w:rsidR="004749E6" w:rsidRPr="004749E6" w:rsidRDefault="004749E6" w:rsidP="004749E6">
      <w:pPr>
        <w:pStyle w:val="Corpsdetexte"/>
        <w:rPr>
          <w:sz w:val="28"/>
          <w:szCs w:val="28"/>
        </w:rPr>
      </w:pPr>
    </w:p>
    <w:p w14:paraId="77CE708C" w14:textId="77777777" w:rsidR="004749E6" w:rsidRPr="004749E6" w:rsidRDefault="004E7EB4" w:rsidP="004749E6">
      <w:pPr>
        <w:pStyle w:val="Corpsdetexte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50888">
        <w:rPr>
          <w:sz w:val="28"/>
          <w:szCs w:val="28"/>
        </w:rPr>
        <w:t xml:space="preserve">     </w:t>
      </w:r>
      <w:r w:rsidR="004749E6" w:rsidRPr="004749E6">
        <w:rPr>
          <w:sz w:val="28"/>
          <w:szCs w:val="28"/>
        </w:rPr>
        <w:t>Je</w:t>
      </w:r>
      <w:r w:rsidR="00D12E40">
        <w:rPr>
          <w:sz w:val="28"/>
          <w:szCs w:val="28"/>
        </w:rPr>
        <w:t xml:space="preserve"> réserve………..emplacement(s) à 13</w:t>
      </w:r>
      <w:r w:rsidR="004749E6" w:rsidRPr="004749E6">
        <w:rPr>
          <w:sz w:val="28"/>
          <w:szCs w:val="28"/>
        </w:rPr>
        <w:t>€ l’unité (3mx3m)</w:t>
      </w:r>
    </w:p>
    <w:p w14:paraId="45C0ADD6" w14:textId="77777777" w:rsidR="004749E6" w:rsidRPr="004749E6" w:rsidRDefault="004749E6" w:rsidP="004749E6">
      <w:pPr>
        <w:pStyle w:val="Corpsdetexte"/>
        <w:rPr>
          <w:sz w:val="28"/>
          <w:szCs w:val="28"/>
        </w:rPr>
      </w:pPr>
    </w:p>
    <w:p w14:paraId="0BD9B1B4" w14:textId="77777777" w:rsidR="004749E6" w:rsidRPr="004749E6" w:rsidRDefault="004749E6" w:rsidP="004749E6">
      <w:pPr>
        <w:pStyle w:val="Corpsdetexte"/>
        <w:rPr>
          <w:sz w:val="28"/>
          <w:szCs w:val="28"/>
        </w:rPr>
      </w:pPr>
    </w:p>
    <w:p w14:paraId="3982FA64" w14:textId="51BA9FCE" w:rsidR="004749E6" w:rsidRPr="004749E6" w:rsidRDefault="004749E6" w:rsidP="004749E6">
      <w:pPr>
        <w:pStyle w:val="Corpsdetexte"/>
        <w:rPr>
          <w:i/>
          <w:iCs/>
          <w:sz w:val="28"/>
          <w:szCs w:val="28"/>
        </w:rPr>
      </w:pPr>
      <w:r w:rsidRPr="004749E6">
        <w:rPr>
          <w:i/>
          <w:iCs/>
          <w:sz w:val="28"/>
          <w:szCs w:val="28"/>
        </w:rPr>
        <w:t xml:space="preserve">            </w:t>
      </w:r>
      <w:r w:rsidR="004E7EB4">
        <w:rPr>
          <w:i/>
          <w:iCs/>
          <w:sz w:val="28"/>
          <w:szCs w:val="28"/>
        </w:rPr>
        <w:tab/>
      </w:r>
      <w:r w:rsidR="004E7EB4">
        <w:rPr>
          <w:i/>
          <w:iCs/>
          <w:sz w:val="28"/>
          <w:szCs w:val="28"/>
        </w:rPr>
        <w:tab/>
      </w:r>
      <w:r w:rsidR="004E7EB4">
        <w:rPr>
          <w:i/>
          <w:iCs/>
          <w:sz w:val="28"/>
          <w:szCs w:val="28"/>
        </w:rPr>
        <w:tab/>
      </w:r>
      <w:r w:rsidR="00D12E40">
        <w:rPr>
          <w:i/>
          <w:iCs/>
          <w:sz w:val="28"/>
          <w:szCs w:val="28"/>
        </w:rPr>
        <w:t xml:space="preserve"> Inscription avant le </w:t>
      </w:r>
      <w:r w:rsidR="00263488">
        <w:rPr>
          <w:i/>
          <w:iCs/>
          <w:sz w:val="28"/>
          <w:szCs w:val="28"/>
        </w:rPr>
        <w:t>09 MAI 2024</w:t>
      </w:r>
    </w:p>
    <w:p w14:paraId="70CCAA6A" w14:textId="77777777" w:rsidR="004749E6" w:rsidRPr="004749E6" w:rsidRDefault="004749E6" w:rsidP="004749E6">
      <w:pPr>
        <w:pStyle w:val="Corpsdetexte"/>
        <w:rPr>
          <w:sz w:val="28"/>
          <w:szCs w:val="28"/>
        </w:rPr>
      </w:pPr>
    </w:p>
    <w:p w14:paraId="76B28769" w14:textId="77777777" w:rsidR="004749E6" w:rsidRDefault="004E7EB4" w:rsidP="004749E6">
      <w:pPr>
        <w:pStyle w:val="Corpsdetexte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749E6" w:rsidRPr="004749E6">
        <w:rPr>
          <w:sz w:val="28"/>
          <w:szCs w:val="28"/>
        </w:rPr>
        <w:t>Je retourne le bul</w:t>
      </w:r>
      <w:r w:rsidR="00D47D02">
        <w:rPr>
          <w:sz w:val="28"/>
          <w:szCs w:val="28"/>
        </w:rPr>
        <w:t>letin d’inscription accompagné</w:t>
      </w:r>
      <w:r w:rsidR="007805C3">
        <w:rPr>
          <w:sz w:val="28"/>
          <w:szCs w:val="28"/>
        </w:rPr>
        <w:t xml:space="preserve"> : </w:t>
      </w:r>
    </w:p>
    <w:p w14:paraId="3A01BE5B" w14:textId="77777777" w:rsidR="004E7EB4" w:rsidRPr="004749E6" w:rsidRDefault="004E7EB4" w:rsidP="004749E6">
      <w:pPr>
        <w:pStyle w:val="Corpsdetexte"/>
        <w:rPr>
          <w:sz w:val="28"/>
          <w:szCs w:val="28"/>
        </w:rPr>
      </w:pPr>
    </w:p>
    <w:p w14:paraId="6FF08298" w14:textId="77777777" w:rsidR="00D47D02" w:rsidRDefault="004749E6" w:rsidP="00D47D02">
      <w:pPr>
        <w:pStyle w:val="Corpsdetexte"/>
        <w:numPr>
          <w:ilvl w:val="0"/>
          <w:numId w:val="1"/>
        </w:numPr>
        <w:rPr>
          <w:sz w:val="28"/>
          <w:szCs w:val="28"/>
        </w:rPr>
      </w:pPr>
      <w:r w:rsidRPr="004749E6">
        <w:rPr>
          <w:sz w:val="28"/>
          <w:szCs w:val="28"/>
        </w:rPr>
        <w:t xml:space="preserve">d’un chèque d’un montant de ………. Euros </w:t>
      </w:r>
    </w:p>
    <w:p w14:paraId="78CF03BE" w14:textId="77777777" w:rsidR="004749E6" w:rsidRPr="00D47D02" w:rsidRDefault="00D47D02" w:rsidP="00D47D02">
      <w:pPr>
        <w:pStyle w:val="Corpsdetexte"/>
        <w:ind w:left="3552" w:firstLine="696"/>
        <w:rPr>
          <w:sz w:val="28"/>
          <w:szCs w:val="28"/>
        </w:rPr>
      </w:pPr>
      <w:r w:rsidRPr="00D47D02">
        <w:rPr>
          <w:sz w:val="28"/>
          <w:szCs w:val="28"/>
        </w:rPr>
        <w:t xml:space="preserve"> </w:t>
      </w:r>
      <w:r w:rsidR="004749E6" w:rsidRPr="00D47D02">
        <w:rPr>
          <w:sz w:val="28"/>
          <w:szCs w:val="28"/>
        </w:rPr>
        <w:t>(À l’ordre de</w:t>
      </w:r>
      <w:r w:rsidRPr="00D47D02">
        <w:rPr>
          <w:sz w:val="28"/>
          <w:szCs w:val="28"/>
        </w:rPr>
        <w:t xml:space="preserve"> Nantes Pleins Contacts</w:t>
      </w:r>
      <w:r>
        <w:rPr>
          <w:sz w:val="28"/>
          <w:szCs w:val="28"/>
        </w:rPr>
        <w:t>)</w:t>
      </w:r>
    </w:p>
    <w:p w14:paraId="38CF7A0C" w14:textId="77777777" w:rsidR="004E7EB4" w:rsidRPr="004749E6" w:rsidRDefault="004E7EB4" w:rsidP="004749E6">
      <w:pPr>
        <w:pStyle w:val="Corpsdetexte"/>
        <w:ind w:left="360" w:firstLine="360"/>
        <w:rPr>
          <w:sz w:val="28"/>
          <w:szCs w:val="28"/>
        </w:rPr>
      </w:pPr>
    </w:p>
    <w:p w14:paraId="0A89F91A" w14:textId="77777777" w:rsidR="004749E6" w:rsidRPr="00CA6A63" w:rsidRDefault="004749E6" w:rsidP="004749E6">
      <w:pPr>
        <w:pStyle w:val="Corpsdetexte"/>
        <w:numPr>
          <w:ilvl w:val="0"/>
          <w:numId w:val="1"/>
        </w:numPr>
        <w:rPr>
          <w:sz w:val="28"/>
          <w:szCs w:val="28"/>
        </w:rPr>
      </w:pPr>
      <w:r w:rsidRPr="004749E6">
        <w:rPr>
          <w:sz w:val="28"/>
          <w:szCs w:val="28"/>
        </w:rPr>
        <w:t xml:space="preserve">d’une photocopie de la carte d’identité </w:t>
      </w:r>
      <w:r w:rsidRPr="004749E6">
        <w:rPr>
          <w:sz w:val="28"/>
          <w:szCs w:val="28"/>
          <w:u w:val="single"/>
        </w:rPr>
        <w:t>recto-verso</w:t>
      </w:r>
    </w:p>
    <w:p w14:paraId="6A260CA5" w14:textId="77777777" w:rsidR="004E7EB4" w:rsidRDefault="004E7EB4" w:rsidP="00054515">
      <w:pPr>
        <w:pStyle w:val="Corpsdetexte"/>
        <w:rPr>
          <w:sz w:val="28"/>
          <w:szCs w:val="28"/>
        </w:rPr>
      </w:pPr>
    </w:p>
    <w:p w14:paraId="50C00A9B" w14:textId="77777777" w:rsidR="00054515" w:rsidRPr="00054515" w:rsidRDefault="00054515" w:rsidP="00054515">
      <w:pPr>
        <w:pStyle w:val="Corpsdetexte"/>
        <w:ind w:left="360"/>
        <w:rPr>
          <w:sz w:val="28"/>
          <w:szCs w:val="28"/>
        </w:rPr>
      </w:pPr>
    </w:p>
    <w:p w14:paraId="7263AF07" w14:textId="77777777" w:rsidR="004749E6" w:rsidRDefault="004749E6" w:rsidP="004749E6">
      <w:pPr>
        <w:pStyle w:val="Corpsdetexte"/>
        <w:numPr>
          <w:ilvl w:val="0"/>
          <w:numId w:val="1"/>
        </w:numPr>
        <w:rPr>
          <w:sz w:val="28"/>
          <w:szCs w:val="28"/>
        </w:rPr>
      </w:pPr>
      <w:r w:rsidRPr="004749E6">
        <w:rPr>
          <w:sz w:val="28"/>
          <w:szCs w:val="28"/>
        </w:rPr>
        <w:t>Lors de mon départ je m’engage à ne laisser aucun objet non vendu sur le site</w:t>
      </w:r>
    </w:p>
    <w:p w14:paraId="753E8DC2" w14:textId="77777777" w:rsidR="004E7EB4" w:rsidRPr="004749E6" w:rsidRDefault="004E7EB4" w:rsidP="004E7EB4">
      <w:pPr>
        <w:pStyle w:val="Corpsdetexte"/>
        <w:ind w:left="720"/>
        <w:rPr>
          <w:sz w:val="28"/>
          <w:szCs w:val="28"/>
        </w:rPr>
      </w:pPr>
    </w:p>
    <w:p w14:paraId="7BD1532B" w14:textId="77777777" w:rsidR="004749E6" w:rsidRPr="004749E6" w:rsidRDefault="004749E6" w:rsidP="004749E6">
      <w:pPr>
        <w:pStyle w:val="Corpsdetexte"/>
        <w:ind w:left="720"/>
        <w:rPr>
          <w:rFonts w:ascii="Arial" w:hAnsi="Arial" w:cs="Arial"/>
          <w:sz w:val="28"/>
          <w:szCs w:val="28"/>
        </w:rPr>
      </w:pPr>
    </w:p>
    <w:p w14:paraId="28709707" w14:textId="77777777" w:rsidR="004749E6" w:rsidRPr="004749E6" w:rsidRDefault="004749E6" w:rsidP="004749E6">
      <w:pPr>
        <w:pStyle w:val="Corpsdetexte"/>
        <w:tabs>
          <w:tab w:val="right" w:leader="hyphen" w:pos="5670"/>
        </w:tabs>
        <w:jc w:val="center"/>
        <w:rPr>
          <w:sz w:val="28"/>
          <w:szCs w:val="28"/>
          <w:u w:val="single"/>
        </w:rPr>
      </w:pPr>
      <w:r w:rsidRPr="004749E6">
        <w:rPr>
          <w:sz w:val="28"/>
          <w:szCs w:val="28"/>
          <w:u w:val="single"/>
        </w:rPr>
        <w:t>Signature :</w:t>
      </w:r>
    </w:p>
    <w:p w14:paraId="025EAB82" w14:textId="77777777" w:rsidR="004749E6" w:rsidRPr="004749E6" w:rsidRDefault="004749E6" w:rsidP="004749E6">
      <w:pPr>
        <w:pStyle w:val="Corpsdetexte"/>
        <w:rPr>
          <w:rFonts w:ascii="Arial" w:hAnsi="Arial" w:cs="Arial"/>
          <w:sz w:val="28"/>
          <w:szCs w:val="28"/>
        </w:rPr>
      </w:pPr>
    </w:p>
    <w:p w14:paraId="04E6440A" w14:textId="77777777" w:rsidR="004749E6" w:rsidRPr="004749E6" w:rsidRDefault="004749E6" w:rsidP="004749E6">
      <w:pPr>
        <w:pStyle w:val="Corpsdetexte"/>
        <w:rPr>
          <w:rFonts w:ascii="Arial" w:hAnsi="Arial" w:cs="Arial"/>
          <w:sz w:val="28"/>
          <w:szCs w:val="28"/>
        </w:rPr>
      </w:pPr>
    </w:p>
    <w:p w14:paraId="10CCF4C0" w14:textId="77777777" w:rsidR="004749E6" w:rsidRPr="004749E6" w:rsidRDefault="004749E6" w:rsidP="004749E6">
      <w:pPr>
        <w:pStyle w:val="Corpsdetexte"/>
        <w:rPr>
          <w:rFonts w:ascii="Arial" w:hAnsi="Arial" w:cs="Arial"/>
          <w:sz w:val="28"/>
          <w:szCs w:val="28"/>
        </w:rPr>
      </w:pPr>
    </w:p>
    <w:p w14:paraId="21D62E4D" w14:textId="77777777" w:rsidR="004749E6" w:rsidRDefault="004749E6" w:rsidP="004749E6">
      <w:pPr>
        <w:pStyle w:val="Corpsdetexte"/>
        <w:rPr>
          <w:rFonts w:ascii="Arial" w:hAnsi="Arial" w:cs="Arial"/>
          <w:sz w:val="26"/>
          <w:szCs w:val="26"/>
        </w:rPr>
      </w:pPr>
    </w:p>
    <w:p w14:paraId="30BB1248" w14:textId="77777777" w:rsidR="004E7EB4" w:rsidRDefault="004E7EB4" w:rsidP="004749E6">
      <w:pPr>
        <w:pStyle w:val="Corpsdetexte"/>
        <w:rPr>
          <w:rFonts w:ascii="Arial" w:hAnsi="Arial" w:cs="Arial"/>
          <w:sz w:val="26"/>
          <w:szCs w:val="26"/>
        </w:rPr>
      </w:pPr>
    </w:p>
    <w:p w14:paraId="13B92F3C" w14:textId="77777777" w:rsidR="004E7EB4" w:rsidRDefault="004E7EB4" w:rsidP="004749E6">
      <w:pPr>
        <w:pStyle w:val="Corpsdetexte"/>
        <w:rPr>
          <w:rFonts w:ascii="Arial" w:hAnsi="Arial" w:cs="Arial"/>
          <w:sz w:val="26"/>
          <w:szCs w:val="26"/>
        </w:rPr>
      </w:pPr>
    </w:p>
    <w:p w14:paraId="4255CF2D" w14:textId="77777777" w:rsidR="004E7EB4" w:rsidRDefault="004E7EB4" w:rsidP="004749E6">
      <w:pPr>
        <w:pStyle w:val="Corpsdetexte"/>
        <w:rPr>
          <w:rFonts w:ascii="Arial" w:hAnsi="Arial" w:cs="Arial"/>
          <w:sz w:val="26"/>
          <w:szCs w:val="26"/>
        </w:rPr>
      </w:pPr>
    </w:p>
    <w:p w14:paraId="70F9C048" w14:textId="77777777" w:rsidR="004E7EB4" w:rsidRDefault="004E7EB4" w:rsidP="004749E6">
      <w:pPr>
        <w:pStyle w:val="Corpsdetexte"/>
        <w:rPr>
          <w:rFonts w:ascii="Arial" w:hAnsi="Arial" w:cs="Arial"/>
          <w:sz w:val="26"/>
          <w:szCs w:val="26"/>
        </w:rPr>
      </w:pPr>
    </w:p>
    <w:p w14:paraId="385284E4" w14:textId="77777777" w:rsidR="004E7EB4" w:rsidRDefault="004E7EB4" w:rsidP="004749E6">
      <w:pPr>
        <w:pStyle w:val="Corpsdetexte"/>
        <w:rPr>
          <w:rFonts w:ascii="Arial" w:hAnsi="Arial" w:cs="Arial"/>
          <w:sz w:val="26"/>
          <w:szCs w:val="26"/>
        </w:rPr>
      </w:pPr>
    </w:p>
    <w:p w14:paraId="50C0E6AF" w14:textId="77777777" w:rsidR="004E7EB4" w:rsidRDefault="004E7EB4" w:rsidP="004749E6">
      <w:pPr>
        <w:pStyle w:val="Corpsdetexte"/>
        <w:rPr>
          <w:rFonts w:ascii="Arial" w:hAnsi="Arial" w:cs="Arial"/>
          <w:sz w:val="26"/>
          <w:szCs w:val="26"/>
        </w:rPr>
      </w:pPr>
    </w:p>
    <w:p w14:paraId="135EA8D6" w14:textId="77777777" w:rsidR="004E7EB4" w:rsidRDefault="004E7EB4" w:rsidP="004749E6">
      <w:pPr>
        <w:pStyle w:val="Corpsdetexte"/>
        <w:rPr>
          <w:rFonts w:ascii="Arial" w:hAnsi="Arial" w:cs="Arial"/>
          <w:sz w:val="26"/>
          <w:szCs w:val="26"/>
        </w:rPr>
      </w:pPr>
    </w:p>
    <w:p w14:paraId="317FC461" w14:textId="77777777" w:rsidR="004749E6" w:rsidRPr="00D50888" w:rsidRDefault="00D50888" w:rsidP="004749E6">
      <w:pPr>
        <w:pStyle w:val="Corpsdetexte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</w:t>
      </w:r>
      <w:r w:rsidR="004749E6" w:rsidRPr="00D50888">
        <w:rPr>
          <w:rFonts w:ascii="Arial" w:hAnsi="Arial" w:cs="Arial"/>
          <w:i/>
          <w:sz w:val="22"/>
          <w:szCs w:val="22"/>
        </w:rPr>
        <w:t>AUCUN REMBOU</w:t>
      </w:r>
      <w:r w:rsidR="004E7EB4" w:rsidRPr="00D50888">
        <w:rPr>
          <w:rFonts w:ascii="Arial" w:hAnsi="Arial" w:cs="Arial"/>
          <w:i/>
          <w:sz w:val="22"/>
          <w:szCs w:val="22"/>
        </w:rPr>
        <w:t xml:space="preserve">RSEMENT NE SERA EFFECTUE EN </w:t>
      </w:r>
      <w:r w:rsidR="004749E6" w:rsidRPr="00D50888">
        <w:rPr>
          <w:rFonts w:ascii="Arial" w:hAnsi="Arial" w:cs="Arial"/>
          <w:i/>
          <w:sz w:val="22"/>
          <w:szCs w:val="22"/>
        </w:rPr>
        <w:t>CAS DE PROBLEME METEO OU AUTRE.</w:t>
      </w:r>
    </w:p>
    <w:p w14:paraId="0D9D7E48" w14:textId="77777777" w:rsidR="004E7EB4" w:rsidRPr="004E7EB4" w:rsidRDefault="004E7EB4" w:rsidP="004749E6">
      <w:pPr>
        <w:pStyle w:val="Corpsdetexte"/>
        <w:rPr>
          <w:rFonts w:ascii="Arial" w:hAnsi="Arial" w:cs="Arial"/>
          <w:sz w:val="22"/>
          <w:szCs w:val="22"/>
        </w:rPr>
      </w:pPr>
    </w:p>
    <w:p w14:paraId="6E0236BE" w14:textId="77777777" w:rsidR="004749E6" w:rsidRPr="004E7EB4" w:rsidRDefault="004749E6" w:rsidP="004749E6">
      <w:pPr>
        <w:pStyle w:val="Corpsdetexte"/>
        <w:rPr>
          <w:sz w:val="22"/>
          <w:szCs w:val="22"/>
        </w:rPr>
      </w:pPr>
    </w:p>
    <w:p w14:paraId="65FB05C4" w14:textId="77777777" w:rsidR="004749E6" w:rsidRPr="00630A39" w:rsidRDefault="004749E6" w:rsidP="00630A39"/>
    <w:sectPr w:rsidR="004749E6" w:rsidRPr="00630A39" w:rsidSect="002D52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52" w:right="720" w:bottom="562" w:left="72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F937A" w14:textId="77777777" w:rsidR="00EE43F3" w:rsidRDefault="00EE43F3" w:rsidP="007D2655">
      <w:pPr>
        <w:spacing w:line="240" w:lineRule="auto"/>
      </w:pPr>
      <w:r>
        <w:separator/>
      </w:r>
    </w:p>
  </w:endnote>
  <w:endnote w:type="continuationSeparator" w:id="0">
    <w:p w14:paraId="1F2C12B4" w14:textId="77777777" w:rsidR="00EE43F3" w:rsidRDefault="00EE43F3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5888B" w14:textId="77777777" w:rsidR="00A77C5B" w:rsidRDefault="00A77C5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075D1" w14:textId="77777777" w:rsidR="00A77C5B" w:rsidRDefault="00A77C5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19514" w14:textId="77777777" w:rsidR="00A77C5B" w:rsidRDefault="00A77C5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DE009" w14:textId="77777777" w:rsidR="00EE43F3" w:rsidRDefault="00EE43F3" w:rsidP="007D2655">
      <w:pPr>
        <w:spacing w:line="240" w:lineRule="auto"/>
      </w:pPr>
      <w:r>
        <w:separator/>
      </w:r>
    </w:p>
  </w:footnote>
  <w:footnote w:type="continuationSeparator" w:id="0">
    <w:p w14:paraId="14395B54" w14:textId="77777777" w:rsidR="00EE43F3" w:rsidRDefault="00EE43F3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F17A" w14:textId="77777777" w:rsidR="00A77C5B" w:rsidRDefault="00263488">
    <w:pPr>
      <w:pStyle w:val="En-tte"/>
    </w:pPr>
    <w:r>
      <w:rPr>
        <w:noProof/>
        <w:lang w:val="fr-FR" w:eastAsia="fr-FR"/>
      </w:rPr>
      <w:pict w14:anchorId="595FE5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553797" o:spid="_x0000_s2050" type="#_x0000_t75" style="position:absolute;margin-left:0;margin-top:0;width:523.15pt;height:700.65pt;z-index:-251657216;mso-position-horizontal:center;mso-position-horizontal-relative:margin;mso-position-vertical:center;mso-position-vertical-relative:margin" o:allowincell="f">
          <v:imagedata r:id="rId1" o:title="vide-grenier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2A265" w14:textId="77777777" w:rsidR="007D2655" w:rsidRDefault="00263488">
    <w:pPr>
      <w:pStyle w:val="En-tte"/>
    </w:pPr>
    <w:r>
      <w:rPr>
        <w:noProof/>
        <w:lang w:val="fr-FR" w:eastAsia="fr-FR"/>
      </w:rPr>
      <w:pict w14:anchorId="4EF72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553798" o:spid="_x0000_s2051" type="#_x0000_t75" style="position:absolute;margin-left:0;margin-top:0;width:523.15pt;height:700.65pt;z-index:-251656192;mso-position-horizontal:center;mso-position-horizontal-relative:margin;mso-position-vertical:center;mso-position-vertical-relative:margin" o:allowincell="f">
          <v:imagedata r:id="rId1" o:title="vide-greniers" gain="19661f" blacklevel="22938f"/>
          <w10:wrap anchorx="margin" anchory="margin"/>
        </v:shape>
      </w:pict>
    </w:r>
    <w:r w:rsidR="000A1B62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B1E5CAE" wp14:editId="56D66C7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80000" cy="9684000"/>
              <wp:effectExtent l="0" t="0" r="7620" b="2540"/>
              <wp:wrapNone/>
              <wp:docPr id="8" name="Rectangle 7" descr="Deux ballons en forme de cœur flottant dans le ciel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0000" cy="9684000"/>
                      </a:xfrm>
                      <a:prstGeom prst="rect">
                        <a:avLst/>
                      </a:prstGeom>
                      <a:blipFill>
                        <a:blip r:embed="rId2"/>
                        <a:srcRect/>
                        <a:stretch>
                          <a:fillRect l="-699" r="-699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96000</wp14:pctHeight>
              </wp14:sizeRelV>
            </wp:anchor>
          </w:drawing>
        </mc:Choice>
        <mc:Fallback>
          <w:pict>
            <v:rect w14:anchorId="4BF98428" id="Rectangle 7" o:spid="_x0000_s1026" alt="Deux ballons en forme de cœur flottant dans le ciel" style="position:absolute;margin-left:0;margin-top:0;width:581.1pt;height:762.5pt;z-index:-251660288;visibility:visible;mso-wrap-style:square;mso-width-percent:950;mso-height-percent:96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6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WA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gAAAAAQACAGAAAAABAAI4QklNBCYAAAAAAA4AAAAA&#10;AAAAAAAAP4AAADhCSU0D8gAAAAAACgAA////////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EIAAAAABSZ2h0bG9uZwAAAz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BPOEJJTQQMAAAAAA0mAAAAAQAA&#10;AHwAAACgAAABdAAA6IAAAA0KABgAAf/Y/+0ADEFkb2JlX0NNAAH/7gAOQWRvYmUAZIAAAAAB/9sA&#10;hAAMCAgICQgMCQkMEQsKCxEVDwwMDxUYExMVExMYEQwMDAwMDBEMDAwMDAwMDAwMDAwMDAwMDAwM&#10;DAwMDAwMDAwMAQ0LCw0ODRAODhAUDg4OFBQODg4OFBEMDAwMDBERDAwMDAwMEQwMDAwMDAwMDAwM&#10;DAwMDAwMDAwMDAwMDAwMDAz/wAARCACgAHw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" stroked="f" strokeweight="1pt">
              <v:fill r:id="rId3" o:title="Deux ballons en forme de cœur flottant dans le ciel" recolor="t" rotate="t" type="frame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96FE7" w14:textId="77777777" w:rsidR="00A77C5B" w:rsidRDefault="00263488">
    <w:pPr>
      <w:pStyle w:val="En-tte"/>
    </w:pPr>
    <w:r>
      <w:rPr>
        <w:noProof/>
        <w:lang w:val="fr-FR" w:eastAsia="fr-FR"/>
      </w:rPr>
      <w:pict w14:anchorId="7B0B98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553796" o:spid="_x0000_s2049" type="#_x0000_t75" style="position:absolute;margin-left:0;margin-top:0;width:523.15pt;height:700.65pt;z-index:-251658240;mso-position-horizontal:center;mso-position-horizontal-relative:margin;mso-position-vertical:center;mso-position-vertical-relative:margin" o:allowincell="f">
          <v:imagedata r:id="rId1" o:title="vide-grenier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num w:numId="1" w16cid:durableId="1764454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96"/>
    <w:rsid w:val="00054515"/>
    <w:rsid w:val="00062B4A"/>
    <w:rsid w:val="00065396"/>
    <w:rsid w:val="00076321"/>
    <w:rsid w:val="0009343A"/>
    <w:rsid w:val="00094F88"/>
    <w:rsid w:val="000A1B62"/>
    <w:rsid w:val="000D28E1"/>
    <w:rsid w:val="001004FE"/>
    <w:rsid w:val="001167E3"/>
    <w:rsid w:val="001206D0"/>
    <w:rsid w:val="00146A21"/>
    <w:rsid w:val="001605AC"/>
    <w:rsid w:val="001A0D19"/>
    <w:rsid w:val="001D3180"/>
    <w:rsid w:val="001E6866"/>
    <w:rsid w:val="001E7B86"/>
    <w:rsid w:val="001F70F7"/>
    <w:rsid w:val="00206043"/>
    <w:rsid w:val="00212763"/>
    <w:rsid w:val="002203E4"/>
    <w:rsid w:val="00221727"/>
    <w:rsid w:val="002249E9"/>
    <w:rsid w:val="00233241"/>
    <w:rsid w:val="002342E7"/>
    <w:rsid w:val="0025220B"/>
    <w:rsid w:val="00261586"/>
    <w:rsid w:val="00263488"/>
    <w:rsid w:val="00275C63"/>
    <w:rsid w:val="002933AA"/>
    <w:rsid w:val="002B79A8"/>
    <w:rsid w:val="002D47D1"/>
    <w:rsid w:val="002D5275"/>
    <w:rsid w:val="002D54D3"/>
    <w:rsid w:val="002D5D14"/>
    <w:rsid w:val="00322DE7"/>
    <w:rsid w:val="0033215D"/>
    <w:rsid w:val="003537F2"/>
    <w:rsid w:val="00357000"/>
    <w:rsid w:val="00367378"/>
    <w:rsid w:val="003954CD"/>
    <w:rsid w:val="003C3164"/>
    <w:rsid w:val="003E3395"/>
    <w:rsid w:val="003F142C"/>
    <w:rsid w:val="003F1D02"/>
    <w:rsid w:val="003F4A11"/>
    <w:rsid w:val="004120D9"/>
    <w:rsid w:val="00426A41"/>
    <w:rsid w:val="0044310D"/>
    <w:rsid w:val="004515F3"/>
    <w:rsid w:val="00466095"/>
    <w:rsid w:val="00473A89"/>
    <w:rsid w:val="00473D4A"/>
    <w:rsid w:val="004749E6"/>
    <w:rsid w:val="00483F52"/>
    <w:rsid w:val="004A3DB4"/>
    <w:rsid w:val="004D2D71"/>
    <w:rsid w:val="004E7EB4"/>
    <w:rsid w:val="004F55AB"/>
    <w:rsid w:val="004F790A"/>
    <w:rsid w:val="00506E4E"/>
    <w:rsid w:val="00523E52"/>
    <w:rsid w:val="00524C48"/>
    <w:rsid w:val="005338E7"/>
    <w:rsid w:val="00556DE2"/>
    <w:rsid w:val="00570128"/>
    <w:rsid w:val="005B4FB5"/>
    <w:rsid w:val="005E7885"/>
    <w:rsid w:val="005F503F"/>
    <w:rsid w:val="00600AE8"/>
    <w:rsid w:val="006040F4"/>
    <w:rsid w:val="00630A39"/>
    <w:rsid w:val="00662211"/>
    <w:rsid w:val="00664B70"/>
    <w:rsid w:val="006926DA"/>
    <w:rsid w:val="006A4A9C"/>
    <w:rsid w:val="006B0A48"/>
    <w:rsid w:val="006B0D5D"/>
    <w:rsid w:val="006B5027"/>
    <w:rsid w:val="006E1C2C"/>
    <w:rsid w:val="00700C24"/>
    <w:rsid w:val="00701945"/>
    <w:rsid w:val="0072101C"/>
    <w:rsid w:val="00742BF3"/>
    <w:rsid w:val="007538BA"/>
    <w:rsid w:val="00767422"/>
    <w:rsid w:val="007805C3"/>
    <w:rsid w:val="007A33BB"/>
    <w:rsid w:val="007B6013"/>
    <w:rsid w:val="007C3379"/>
    <w:rsid w:val="007D1A2E"/>
    <w:rsid w:val="007D2655"/>
    <w:rsid w:val="007F0275"/>
    <w:rsid w:val="007F19F5"/>
    <w:rsid w:val="0082129F"/>
    <w:rsid w:val="008272D9"/>
    <w:rsid w:val="00852806"/>
    <w:rsid w:val="008A0075"/>
    <w:rsid w:val="008B3005"/>
    <w:rsid w:val="008B6B53"/>
    <w:rsid w:val="008C256C"/>
    <w:rsid w:val="00907E32"/>
    <w:rsid w:val="009378ED"/>
    <w:rsid w:val="0094287F"/>
    <w:rsid w:val="00945570"/>
    <w:rsid w:val="009475FA"/>
    <w:rsid w:val="0095370F"/>
    <w:rsid w:val="00953D1E"/>
    <w:rsid w:val="009936B1"/>
    <w:rsid w:val="009C3517"/>
    <w:rsid w:val="009D0FE2"/>
    <w:rsid w:val="009D1E12"/>
    <w:rsid w:val="009D4169"/>
    <w:rsid w:val="009F1D07"/>
    <w:rsid w:val="009F42E5"/>
    <w:rsid w:val="00A00D90"/>
    <w:rsid w:val="00A025E6"/>
    <w:rsid w:val="00A26F62"/>
    <w:rsid w:val="00A75DD4"/>
    <w:rsid w:val="00A77C5B"/>
    <w:rsid w:val="00A874C1"/>
    <w:rsid w:val="00AD2009"/>
    <w:rsid w:val="00AF59BB"/>
    <w:rsid w:val="00AF65BE"/>
    <w:rsid w:val="00B437F2"/>
    <w:rsid w:val="00B517E0"/>
    <w:rsid w:val="00B53A5D"/>
    <w:rsid w:val="00B638BE"/>
    <w:rsid w:val="00B713AB"/>
    <w:rsid w:val="00B83AD4"/>
    <w:rsid w:val="00B93191"/>
    <w:rsid w:val="00BC7765"/>
    <w:rsid w:val="00BD4EAA"/>
    <w:rsid w:val="00BD6BB4"/>
    <w:rsid w:val="00C14E49"/>
    <w:rsid w:val="00C158B0"/>
    <w:rsid w:val="00C37791"/>
    <w:rsid w:val="00C62806"/>
    <w:rsid w:val="00C74C91"/>
    <w:rsid w:val="00C80B18"/>
    <w:rsid w:val="00CA245F"/>
    <w:rsid w:val="00CA2528"/>
    <w:rsid w:val="00CA6A63"/>
    <w:rsid w:val="00CC07A1"/>
    <w:rsid w:val="00CD6992"/>
    <w:rsid w:val="00D00A0F"/>
    <w:rsid w:val="00D03E9C"/>
    <w:rsid w:val="00D12E40"/>
    <w:rsid w:val="00D47D02"/>
    <w:rsid w:val="00D50888"/>
    <w:rsid w:val="00D513B2"/>
    <w:rsid w:val="00D53427"/>
    <w:rsid w:val="00D57C9E"/>
    <w:rsid w:val="00D60A42"/>
    <w:rsid w:val="00D71756"/>
    <w:rsid w:val="00D81EC6"/>
    <w:rsid w:val="00D85656"/>
    <w:rsid w:val="00DA3E15"/>
    <w:rsid w:val="00DC4C0A"/>
    <w:rsid w:val="00DC5EA3"/>
    <w:rsid w:val="00DD7C26"/>
    <w:rsid w:val="00DE09F0"/>
    <w:rsid w:val="00DF7421"/>
    <w:rsid w:val="00E05EB3"/>
    <w:rsid w:val="00E14F6F"/>
    <w:rsid w:val="00E21D55"/>
    <w:rsid w:val="00E3285C"/>
    <w:rsid w:val="00E33698"/>
    <w:rsid w:val="00E36121"/>
    <w:rsid w:val="00E51913"/>
    <w:rsid w:val="00E741FB"/>
    <w:rsid w:val="00E90185"/>
    <w:rsid w:val="00E977CA"/>
    <w:rsid w:val="00EA0DE5"/>
    <w:rsid w:val="00EE3976"/>
    <w:rsid w:val="00EE43F3"/>
    <w:rsid w:val="00F17307"/>
    <w:rsid w:val="00F24993"/>
    <w:rsid w:val="00F42846"/>
    <w:rsid w:val="00F8470B"/>
    <w:rsid w:val="00F97BA0"/>
    <w:rsid w:val="00F97C2B"/>
    <w:rsid w:val="00FA3F18"/>
    <w:rsid w:val="00FC684A"/>
    <w:rsid w:val="00FD2BBB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B004C2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sz w:val="18"/>
        <w:szCs w:val="18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A21"/>
    <w:rPr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E7885"/>
    <w:pPr>
      <w:keepNext/>
      <w:keepLines/>
      <w:spacing w:line="240" w:lineRule="auto"/>
      <w:jc w:val="center"/>
      <w:outlineLvl w:val="0"/>
    </w:pPr>
    <w:rPr>
      <w:rFonts w:eastAsiaTheme="majorEastAsia" w:cstheme="majorBidi"/>
      <w:caps/>
      <w:color w:val="323232" w:themeColor="text2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5F503F"/>
    <w:pPr>
      <w:keepNext/>
      <w:keepLines/>
      <w:spacing w:line="204" w:lineRule="auto"/>
      <w:outlineLvl w:val="1"/>
    </w:pPr>
    <w:rPr>
      <w:rFonts w:asciiTheme="majorHAnsi" w:eastAsiaTheme="majorEastAsia" w:hAnsiTheme="majorHAnsi" w:cstheme="majorBidi"/>
      <w:color w:val="A5300F" w:themeColor="accent1"/>
      <w:sz w:val="9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A5300F" w:themeColor="accent1"/>
      <w:sz w:val="5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A33BB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A5300F" w:themeColor="accent1"/>
      <w:spacing w:val="-10"/>
      <w:kern w:val="28"/>
      <w:sz w:val="16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A33BB"/>
    <w:rPr>
      <w:rFonts w:asciiTheme="majorHAnsi" w:eastAsiaTheme="majorEastAsia" w:hAnsiTheme="majorHAnsi" w:cstheme="majorBidi"/>
      <w:b/>
      <w:color w:val="A5300F" w:themeColor="accent1"/>
      <w:spacing w:val="-10"/>
      <w:kern w:val="28"/>
      <w:sz w:val="166"/>
      <w:szCs w:val="56"/>
      <w:lang w:val="en-US"/>
    </w:rPr>
  </w:style>
  <w:style w:type="table" w:styleId="Grilledutableau">
    <w:name w:val="Table Grid"/>
    <w:basedOn w:val="Tableau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1">
    <w:name w:val="Grid Table 5 Dark Accent 1"/>
    <w:basedOn w:val="Tableau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character" w:customStyle="1" w:styleId="Style1">
    <w:name w:val="Style 1"/>
    <w:basedOn w:val="Policepardfaut"/>
    <w:uiPriority w:val="1"/>
    <w:semiHidden/>
    <w:rsid w:val="007D1A2E"/>
    <w:rPr>
      <w:color w:val="E5C243" w:themeColor="background2"/>
      <w:bdr w:val="none" w:sz="0" w:space="0" w:color="auto"/>
    </w:rPr>
  </w:style>
  <w:style w:type="character" w:customStyle="1" w:styleId="Style2">
    <w:name w:val="Style 2"/>
    <w:basedOn w:val="Policepardfaut"/>
    <w:uiPriority w:val="1"/>
    <w:semiHidden/>
    <w:rsid w:val="007538BA"/>
    <w:rPr>
      <w:color w:val="E5C243" w:themeColor="background2"/>
      <w:bdr w:val="none" w:sz="0" w:space="0" w:color="auto"/>
    </w:rPr>
  </w:style>
  <w:style w:type="character" w:styleId="Textedelespacerserv">
    <w:name w:val="Placeholder Text"/>
    <w:basedOn w:val="Policepardfaut"/>
    <w:uiPriority w:val="99"/>
    <w:semiHidden/>
    <w:rsid w:val="001E6866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5E7885"/>
    <w:rPr>
      <w:rFonts w:eastAsiaTheme="majorEastAsia" w:cstheme="majorBidi"/>
      <w:caps/>
      <w:color w:val="323232" w:themeColor="text2"/>
      <w:sz w:val="36"/>
      <w:szCs w:val="32"/>
      <w:lang w:val="en-US"/>
    </w:rPr>
  </w:style>
  <w:style w:type="character" w:customStyle="1" w:styleId="Style3">
    <w:name w:val="Style3"/>
    <w:basedOn w:val="Policepardfau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Policepardfau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Policepardfau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Policepardfau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itre2Car">
    <w:name w:val="Titre 2 Car"/>
    <w:basedOn w:val="Policepardfaut"/>
    <w:link w:val="Titre2"/>
    <w:uiPriority w:val="9"/>
    <w:rsid w:val="005F503F"/>
    <w:rPr>
      <w:rFonts w:asciiTheme="majorHAnsi" w:eastAsiaTheme="majorEastAsia" w:hAnsiTheme="majorHAnsi" w:cstheme="majorBidi"/>
      <w:color w:val="A5300F" w:themeColor="accent1"/>
      <w:sz w:val="9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146A21"/>
    <w:rPr>
      <w:rFonts w:asciiTheme="majorHAnsi" w:eastAsiaTheme="majorEastAsia" w:hAnsiTheme="majorHAnsi" w:cstheme="majorBidi"/>
      <w:b/>
      <w:color w:val="A5300F" w:themeColor="accent1"/>
      <w:sz w:val="54"/>
      <w:szCs w:val="24"/>
      <w:lang w:val="en-US"/>
    </w:rPr>
  </w:style>
  <w:style w:type="paragraph" w:styleId="En-tte">
    <w:name w:val="header"/>
    <w:basedOn w:val="Normal"/>
    <w:link w:val="En-tteCar"/>
    <w:uiPriority w:val="99"/>
    <w:semiHidden/>
    <w:rsid w:val="00BD6BB4"/>
    <w:pPr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D6BB4"/>
    <w:rPr>
      <w:lang w:val="en-US"/>
    </w:rPr>
  </w:style>
  <w:style w:type="paragraph" w:styleId="Pieddepage">
    <w:name w:val="footer"/>
    <w:basedOn w:val="Normal"/>
    <w:link w:val="PieddepageCar"/>
    <w:uiPriority w:val="99"/>
    <w:semiHidden/>
    <w:rsid w:val="00BD6BB4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6BB4"/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215D"/>
    <w:pPr>
      <w:spacing w:line="240" w:lineRule="auto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215D"/>
    <w:rPr>
      <w:rFonts w:ascii="Segoe UI" w:hAnsi="Segoe UI" w:cs="Segoe UI"/>
      <w:lang w:val="en-US"/>
    </w:rPr>
  </w:style>
  <w:style w:type="paragraph" w:styleId="Corpsdetexte">
    <w:name w:val="Body Text"/>
    <w:basedOn w:val="Normal"/>
    <w:link w:val="CorpsdetexteCar"/>
    <w:rsid w:val="004749E6"/>
    <w:pPr>
      <w:suppressAutoHyphens/>
      <w:spacing w:line="240" w:lineRule="auto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fr-FR" w:eastAsia="ar-SA"/>
    </w:rPr>
  </w:style>
  <w:style w:type="character" w:customStyle="1" w:styleId="CorpsdetexteCar">
    <w:name w:val="Corps de texte Car"/>
    <w:basedOn w:val="Policepardfaut"/>
    <w:link w:val="Corpsdetexte"/>
    <w:rsid w:val="004749E6"/>
    <w:rPr>
      <w:rFonts w:ascii="Times New Roman" w:eastAsia="Times New Roman" w:hAnsi="Times New Roman" w:cs="Times New Roman"/>
      <w:b/>
      <w:bCs/>
      <w:color w:val="auto"/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semiHidden/>
    <w:qFormat/>
    <w:rsid w:val="000545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0\AppData\Roaming\Microsoft\Templates\Prospectus%20de%20ballons%20en%20forme%20de%20coeur%20Saint-Valentin.dotx" TargetMode="External"/></Relationships>
</file>

<file path=word/theme/theme1.xml><?xml version="1.0" encoding="utf-8"?>
<a:theme xmlns:a="http://schemas.openxmlformats.org/drawingml/2006/main" name="Тема Office">
  <a:themeElements>
    <a:clrScheme name="Rouge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14">
      <a:majorFont>
        <a:latin typeface="Brush Script Std"/>
        <a:ea typeface=""/>
        <a:cs typeface=""/>
      </a:majorFont>
      <a:minorFont>
        <a:latin typeface="Verdana"/>
        <a:ea typeface=""/>
        <a:cs typeface=""/>
      </a:minorFont>
    </a:fontScheme>
    <a:fmtScheme name="Ombre supérieure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41EAFD-2FDE-4A30-AD7B-82BF59400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88BB41-08F8-48A0-A459-4AAD569E49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7C172F-F215-4B6C-A13E-AC9BA44EE6A1}">
  <ds:schemaRefs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16c05727-aa75-4e4a-9b5f-8a80a1165891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82BF57C-D953-4B40-BF8D-E20786AC0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de ballons en forme de coeur Saint-Valentin</Template>
  <TotalTime>0</TotalTime>
  <Pages>3</Pages>
  <Words>134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2021-03-22T13:47:00Z</dcterms:created>
  <dcterms:modified xsi:type="dcterms:W3CDTF">2023-12-05T07:13:00Z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